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3AD5" w:rsidRDefault="00BB3AD5" w:rsidP="00BB3AD5">
      <w:pPr>
        <w:rPr>
          <w:rFonts w:ascii="Arial" w:hAnsi="Arial" w:cs="Arial"/>
          <w:sz w:val="12"/>
          <w:szCs w:val="12"/>
          <w:lang w:eastAsia="en-US"/>
        </w:rPr>
      </w:pPr>
    </w:p>
    <w:p w:rsidR="00AC1E42" w:rsidRDefault="00BB3AD5">
      <w:pPr>
        <w:rPr>
          <w:rFonts w:ascii="Arial" w:hAnsi="Arial" w:cs="Arial"/>
          <w:sz w:val="12"/>
          <w:szCs w:val="12"/>
          <w:lang w:eastAsia="en-US"/>
        </w:rPr>
      </w:pPr>
      <w:r>
        <w:rPr>
          <w:rFonts w:ascii="Arial" w:hAnsi="Arial" w:cs="Arial"/>
          <w:sz w:val="12"/>
          <w:szCs w:val="12"/>
          <w:lang w:eastAsia="en-US"/>
        </w:rPr>
        <w:t xml:space="preserve">H. RANGER </w:t>
      </w:r>
      <w:proofErr w:type="spellStart"/>
      <w:r>
        <w:rPr>
          <w:rFonts w:ascii="Arial" w:hAnsi="Arial" w:cs="Arial"/>
          <w:sz w:val="12"/>
          <w:szCs w:val="12"/>
          <w:lang w:eastAsia="en-US"/>
        </w:rPr>
        <w:t>Steuerberatungs</w:t>
      </w:r>
      <w:proofErr w:type="spellEnd"/>
      <w:r>
        <w:rPr>
          <w:rFonts w:ascii="Arial" w:hAnsi="Arial" w:cs="Arial"/>
          <w:sz w:val="12"/>
          <w:szCs w:val="12"/>
          <w:lang w:eastAsia="en-US"/>
        </w:rPr>
        <w:t xml:space="preserve"> GmbH | D</w:t>
      </w:r>
      <w:r w:rsidR="00647F39">
        <w:rPr>
          <w:rFonts w:ascii="Arial" w:hAnsi="Arial" w:cs="Arial"/>
          <w:sz w:val="12"/>
          <w:szCs w:val="12"/>
          <w:lang w:eastAsia="en-US"/>
        </w:rPr>
        <w:t>r.-Salzmann-Straße 7</w:t>
      </w:r>
      <w:r>
        <w:rPr>
          <w:rFonts w:ascii="Arial" w:hAnsi="Arial" w:cs="Arial"/>
          <w:sz w:val="12"/>
          <w:szCs w:val="12"/>
          <w:lang w:eastAsia="en-US"/>
        </w:rPr>
        <w:t xml:space="preserve"> | 4600 Wels | Austria</w:t>
      </w:r>
    </w:p>
    <w:p w:rsidR="00503453" w:rsidRDefault="00503453">
      <w:pPr>
        <w:rPr>
          <w:rFonts w:ascii="Arial" w:hAnsi="Arial" w:cs="Arial"/>
          <w:sz w:val="12"/>
          <w:szCs w:val="12"/>
          <w:lang w:eastAsia="en-US"/>
        </w:rPr>
      </w:pPr>
    </w:p>
    <w:p w:rsidR="00503453" w:rsidRDefault="00503453">
      <w:pPr>
        <w:rPr>
          <w:rFonts w:ascii="Arial" w:hAnsi="Arial" w:cs="Arial"/>
          <w:sz w:val="20"/>
          <w:lang w:eastAsia="en-US"/>
        </w:rPr>
      </w:pPr>
    </w:p>
    <w:p w:rsidR="00BE4223" w:rsidRPr="00503453" w:rsidRDefault="00BE4223">
      <w:pPr>
        <w:rPr>
          <w:rFonts w:ascii="Arial" w:hAnsi="Arial" w:cs="Arial"/>
          <w:sz w:val="12"/>
          <w:szCs w:val="12"/>
          <w:lang w:eastAsia="en-US"/>
        </w:rPr>
      </w:pPr>
    </w:p>
    <w:p w:rsidR="001E6026" w:rsidRDefault="001E6026" w:rsidP="001E6026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000000"/>
          <w:sz w:val="62"/>
          <w:szCs w:val="62"/>
          <w:lang w:eastAsia="en-US"/>
        </w:rPr>
      </w:pPr>
      <w:r>
        <w:rPr>
          <w:rFonts w:ascii="Arial-BoldMT" w:hAnsi="Arial-BoldMT" w:cs="Arial-BoldMT"/>
          <w:b/>
          <w:bCs/>
          <w:color w:val="000000"/>
          <w:sz w:val="62"/>
          <w:szCs w:val="62"/>
          <w:lang w:eastAsia="en-US"/>
        </w:rPr>
        <w:t>Karriere</w:t>
      </w:r>
    </w:p>
    <w:p w:rsidR="001E6026" w:rsidRDefault="00644E97" w:rsidP="001E6026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000000"/>
          <w:sz w:val="46"/>
          <w:szCs w:val="46"/>
          <w:lang w:eastAsia="en-US"/>
        </w:rPr>
      </w:pPr>
      <w:r>
        <w:rPr>
          <w:rFonts w:ascii="Arial-BoldMT" w:hAnsi="Arial-BoldMT" w:cs="Arial-BoldMT"/>
          <w:b/>
          <w:bCs/>
          <w:color w:val="000000"/>
          <w:sz w:val="46"/>
          <w:szCs w:val="46"/>
          <w:lang w:eastAsia="en-US"/>
        </w:rPr>
        <w:t>Lohnverrechner</w:t>
      </w:r>
      <w:r w:rsidR="00A82F37">
        <w:rPr>
          <w:rFonts w:ascii="Arial-BoldMT" w:hAnsi="Arial-BoldMT" w:cs="Arial-BoldMT"/>
          <w:b/>
          <w:bCs/>
          <w:color w:val="000000"/>
          <w:sz w:val="46"/>
          <w:szCs w:val="46"/>
          <w:lang w:eastAsia="en-US"/>
        </w:rPr>
        <w:t>/</w:t>
      </w:r>
      <w:r w:rsidR="001E6026">
        <w:rPr>
          <w:rFonts w:ascii="Arial-BoldMT" w:hAnsi="Arial-BoldMT" w:cs="Arial-BoldMT"/>
          <w:b/>
          <w:bCs/>
          <w:color w:val="000000"/>
          <w:sz w:val="46"/>
          <w:szCs w:val="46"/>
          <w:lang w:eastAsia="en-US"/>
        </w:rPr>
        <w:t>In</w:t>
      </w:r>
    </w:p>
    <w:p w:rsidR="001E6026" w:rsidRDefault="001E6026" w:rsidP="001E6026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000000"/>
          <w:sz w:val="46"/>
          <w:szCs w:val="46"/>
          <w:lang w:eastAsia="en-US"/>
        </w:rPr>
      </w:pPr>
    </w:p>
    <w:p w:rsidR="001E6026" w:rsidRDefault="001E6026" w:rsidP="001E6026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000000"/>
          <w:sz w:val="21"/>
          <w:szCs w:val="21"/>
          <w:lang w:eastAsia="en-US"/>
        </w:rPr>
      </w:pPr>
      <w:r>
        <w:rPr>
          <w:rFonts w:ascii="Arial-BoldMT" w:hAnsi="Arial-BoldMT" w:cs="Arial-BoldMT"/>
          <w:b/>
          <w:bCs/>
          <w:color w:val="000000"/>
          <w:sz w:val="21"/>
          <w:szCs w:val="21"/>
          <w:lang w:eastAsia="en-US"/>
        </w:rPr>
        <w:t>Standort: Wels</w:t>
      </w:r>
    </w:p>
    <w:p w:rsidR="001E6026" w:rsidRDefault="001E6026" w:rsidP="001E6026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000000"/>
          <w:sz w:val="21"/>
          <w:szCs w:val="21"/>
          <w:lang w:eastAsia="en-US"/>
        </w:rPr>
      </w:pPr>
    </w:p>
    <w:p w:rsidR="001E6026" w:rsidRDefault="001E6026" w:rsidP="001E6026">
      <w:pPr>
        <w:autoSpaceDE w:val="0"/>
        <w:autoSpaceDN w:val="0"/>
        <w:adjustRightInd w:val="0"/>
        <w:rPr>
          <w:rFonts w:ascii="ArialMT" w:hAnsi="ArialMT" w:cs="ArialMT"/>
          <w:color w:val="000000"/>
          <w:sz w:val="21"/>
          <w:szCs w:val="21"/>
          <w:lang w:eastAsia="en-US"/>
        </w:rPr>
      </w:pPr>
      <w:r>
        <w:rPr>
          <w:rFonts w:ascii="ArialMT" w:hAnsi="ArialMT" w:cs="ArialMT"/>
          <w:color w:val="000000"/>
          <w:sz w:val="21"/>
          <w:szCs w:val="21"/>
          <w:lang w:eastAsia="en-US"/>
        </w:rPr>
        <w:t>Zur Unterstützung unseres Teams suchen wir</w:t>
      </w:r>
      <w:r w:rsidRPr="00A82F37">
        <w:rPr>
          <w:rFonts w:ascii="ArialMT" w:hAnsi="ArialMT" w:cs="ArialMT"/>
          <w:b/>
          <w:color w:val="000000"/>
          <w:sz w:val="21"/>
          <w:szCs w:val="21"/>
          <w:lang w:eastAsia="en-US"/>
        </w:rPr>
        <w:t xml:space="preserve"> </w:t>
      </w:r>
      <w:r w:rsidR="00644E97">
        <w:rPr>
          <w:rFonts w:ascii="ArialMT" w:hAnsi="ArialMT" w:cs="ArialMT"/>
          <w:b/>
          <w:color w:val="000000"/>
          <w:sz w:val="21"/>
          <w:szCs w:val="21"/>
          <w:lang w:eastAsia="en-US"/>
        </w:rPr>
        <w:t>Lohnverrechnungs</w:t>
      </w:r>
      <w:r w:rsidR="00A82F37" w:rsidRPr="00A82F37">
        <w:rPr>
          <w:rFonts w:ascii="ArialMT" w:hAnsi="ArialMT" w:cs="ArialMT"/>
          <w:b/>
          <w:color w:val="000000"/>
          <w:sz w:val="21"/>
          <w:szCs w:val="21"/>
          <w:lang w:eastAsia="en-US"/>
        </w:rPr>
        <w:t>k</w:t>
      </w:r>
      <w:r w:rsidRPr="00A82F37">
        <w:rPr>
          <w:rFonts w:ascii="Arial-BoldMT" w:hAnsi="Arial-BoldMT" w:cs="Arial-BoldMT"/>
          <w:b/>
          <w:bCs/>
          <w:color w:val="000000"/>
          <w:sz w:val="21"/>
          <w:szCs w:val="21"/>
          <w:lang w:eastAsia="en-US"/>
        </w:rPr>
        <w:t>räfte</w:t>
      </w:r>
      <w:r w:rsidR="00A82F37">
        <w:rPr>
          <w:rFonts w:ascii="Arial-BoldMT" w:hAnsi="Arial-BoldMT" w:cs="Arial-BoldMT"/>
          <w:b/>
          <w:bCs/>
          <w:color w:val="000000"/>
          <w:sz w:val="21"/>
          <w:szCs w:val="21"/>
          <w:lang w:eastAsia="en-US"/>
        </w:rPr>
        <w:t xml:space="preserve"> – Einsteiger oder mit Berufserfahrung</w:t>
      </w:r>
      <w:r>
        <w:rPr>
          <w:rFonts w:ascii="ArialMT" w:hAnsi="ArialMT" w:cs="ArialMT"/>
          <w:color w:val="000000"/>
          <w:sz w:val="21"/>
          <w:szCs w:val="21"/>
          <w:lang w:eastAsia="en-US"/>
        </w:rPr>
        <w:t>!</w:t>
      </w:r>
    </w:p>
    <w:p w:rsidR="001E6026" w:rsidRDefault="001E6026" w:rsidP="001E6026">
      <w:pPr>
        <w:autoSpaceDE w:val="0"/>
        <w:autoSpaceDN w:val="0"/>
        <w:adjustRightInd w:val="0"/>
        <w:rPr>
          <w:rFonts w:ascii="ArialMT" w:hAnsi="ArialMT" w:cs="ArialMT"/>
          <w:color w:val="000000"/>
          <w:sz w:val="21"/>
          <w:szCs w:val="21"/>
          <w:lang w:eastAsia="en-US"/>
        </w:rPr>
      </w:pPr>
    </w:p>
    <w:p w:rsidR="001E6026" w:rsidRDefault="001E6026" w:rsidP="001E6026">
      <w:pPr>
        <w:autoSpaceDE w:val="0"/>
        <w:autoSpaceDN w:val="0"/>
        <w:adjustRightInd w:val="0"/>
        <w:rPr>
          <w:rFonts w:ascii="ArialMT" w:hAnsi="ArialMT" w:cs="ArialMT"/>
          <w:color w:val="000000"/>
          <w:sz w:val="21"/>
          <w:szCs w:val="21"/>
          <w:lang w:eastAsia="en-US"/>
        </w:rPr>
      </w:pPr>
      <w:r>
        <w:rPr>
          <w:rFonts w:ascii="ArialMT" w:hAnsi="ArialMT" w:cs="ArialMT"/>
          <w:color w:val="000000"/>
          <w:sz w:val="21"/>
          <w:szCs w:val="21"/>
          <w:lang w:eastAsia="en-US"/>
        </w:rPr>
        <w:t>Sie übernehmen die selbständige laufende</w:t>
      </w:r>
      <w:r w:rsidR="00A82F37">
        <w:rPr>
          <w:rFonts w:ascii="ArialMT" w:hAnsi="ArialMT" w:cs="ArialMT"/>
          <w:color w:val="000000"/>
          <w:sz w:val="21"/>
          <w:szCs w:val="21"/>
          <w:lang w:eastAsia="en-US"/>
        </w:rPr>
        <w:t xml:space="preserve"> </w:t>
      </w:r>
      <w:r w:rsidR="00644E97">
        <w:rPr>
          <w:rFonts w:ascii="ArialMT" w:hAnsi="ArialMT" w:cs="ArialMT"/>
          <w:color w:val="000000"/>
          <w:sz w:val="21"/>
          <w:szCs w:val="21"/>
          <w:lang w:eastAsia="en-US"/>
        </w:rPr>
        <w:t>Lohn- und Gehaltsabrechnung</w:t>
      </w:r>
      <w:bookmarkStart w:id="0" w:name="_GoBack"/>
      <w:bookmarkEnd w:id="0"/>
      <w:r>
        <w:rPr>
          <w:rFonts w:ascii="ArialMT" w:hAnsi="ArialMT" w:cs="ArialMT"/>
          <w:color w:val="000000"/>
          <w:sz w:val="21"/>
          <w:szCs w:val="21"/>
          <w:lang w:eastAsia="en-US"/>
        </w:rPr>
        <w:t xml:space="preserve"> einiger unserer Klienten und sind für die ordnungsgemäße Abwicklung zuständig</w:t>
      </w:r>
      <w:r w:rsidR="00A82F37">
        <w:rPr>
          <w:rFonts w:ascii="ArialMT" w:hAnsi="ArialMT" w:cs="ArialMT"/>
          <w:color w:val="000000"/>
          <w:sz w:val="21"/>
          <w:szCs w:val="21"/>
          <w:lang w:eastAsia="en-US"/>
        </w:rPr>
        <w:t>, Behörden</w:t>
      </w:r>
      <w:r w:rsidR="00972279">
        <w:rPr>
          <w:rFonts w:ascii="ArialMT" w:hAnsi="ArialMT" w:cs="ArialMT"/>
          <w:color w:val="000000"/>
          <w:sz w:val="21"/>
          <w:szCs w:val="21"/>
          <w:lang w:eastAsia="en-US"/>
        </w:rPr>
        <w:t>kontakte und Beratung unserer Klienten gehören auch zu Ihren Aufgaben</w:t>
      </w:r>
      <w:r>
        <w:rPr>
          <w:rFonts w:ascii="ArialMT" w:hAnsi="ArialMT" w:cs="ArialMT"/>
          <w:color w:val="000000"/>
          <w:sz w:val="21"/>
          <w:szCs w:val="21"/>
          <w:lang w:eastAsia="en-US"/>
        </w:rPr>
        <w:t>.</w:t>
      </w:r>
    </w:p>
    <w:p w:rsidR="001E6026" w:rsidRDefault="001E6026" w:rsidP="001E6026">
      <w:pPr>
        <w:autoSpaceDE w:val="0"/>
        <w:autoSpaceDN w:val="0"/>
        <w:adjustRightInd w:val="0"/>
        <w:rPr>
          <w:rFonts w:ascii="ArialMT" w:hAnsi="ArialMT" w:cs="ArialMT"/>
          <w:color w:val="000000"/>
          <w:sz w:val="21"/>
          <w:szCs w:val="21"/>
          <w:lang w:eastAsia="en-US"/>
        </w:rPr>
      </w:pPr>
    </w:p>
    <w:p w:rsidR="001E6026" w:rsidRDefault="001E6026" w:rsidP="001E6026">
      <w:pPr>
        <w:autoSpaceDE w:val="0"/>
        <w:autoSpaceDN w:val="0"/>
        <w:adjustRightInd w:val="0"/>
        <w:rPr>
          <w:rFonts w:ascii="ArialMT" w:hAnsi="ArialMT" w:cs="ArialMT"/>
          <w:color w:val="000000"/>
          <w:sz w:val="21"/>
          <w:szCs w:val="21"/>
          <w:lang w:eastAsia="en-US"/>
        </w:rPr>
      </w:pPr>
      <w:r>
        <w:rPr>
          <w:rFonts w:ascii="ArialMT" w:hAnsi="ArialMT" w:cs="ArialMT"/>
          <w:color w:val="000000"/>
          <w:sz w:val="21"/>
          <w:szCs w:val="21"/>
          <w:lang w:eastAsia="en-US"/>
        </w:rPr>
        <w:t xml:space="preserve">Dabei ist Erfahrung im Umgang mit entsprechender </w:t>
      </w:r>
      <w:r w:rsidR="00A82F37">
        <w:rPr>
          <w:rFonts w:ascii="ArialMT" w:hAnsi="ArialMT" w:cs="ArialMT"/>
          <w:color w:val="000000"/>
          <w:sz w:val="21"/>
          <w:szCs w:val="21"/>
          <w:lang w:eastAsia="en-US"/>
        </w:rPr>
        <w:t>Buchhaltungss</w:t>
      </w:r>
      <w:r>
        <w:rPr>
          <w:rFonts w:ascii="ArialMT" w:hAnsi="ArialMT" w:cs="ArialMT"/>
          <w:color w:val="000000"/>
          <w:sz w:val="21"/>
          <w:szCs w:val="21"/>
          <w:lang w:eastAsia="en-US"/>
        </w:rPr>
        <w:t>oftware (vorzugsweise BMD)</w:t>
      </w:r>
    </w:p>
    <w:p w:rsidR="001E6026" w:rsidRDefault="001E6026" w:rsidP="001E6026">
      <w:pPr>
        <w:autoSpaceDE w:val="0"/>
        <w:autoSpaceDN w:val="0"/>
        <w:adjustRightInd w:val="0"/>
        <w:rPr>
          <w:rFonts w:ascii="ArialMT" w:hAnsi="ArialMT" w:cs="ArialMT"/>
          <w:color w:val="000000"/>
          <w:sz w:val="21"/>
          <w:szCs w:val="21"/>
          <w:lang w:eastAsia="en-US"/>
        </w:rPr>
      </w:pPr>
      <w:r>
        <w:rPr>
          <w:rFonts w:ascii="ArialMT" w:hAnsi="ArialMT" w:cs="ArialMT"/>
          <w:color w:val="000000"/>
          <w:sz w:val="21"/>
          <w:szCs w:val="21"/>
          <w:lang w:eastAsia="en-US"/>
        </w:rPr>
        <w:t>Voraussetzung aber nicht Bedingung.</w:t>
      </w:r>
    </w:p>
    <w:p w:rsidR="001E6026" w:rsidRDefault="001E6026" w:rsidP="001E6026">
      <w:pPr>
        <w:autoSpaceDE w:val="0"/>
        <w:autoSpaceDN w:val="0"/>
        <w:adjustRightInd w:val="0"/>
        <w:rPr>
          <w:rFonts w:ascii="ArialMT" w:hAnsi="ArialMT" w:cs="ArialMT"/>
          <w:color w:val="000000"/>
          <w:sz w:val="21"/>
          <w:szCs w:val="21"/>
          <w:lang w:eastAsia="en-US"/>
        </w:rPr>
      </w:pPr>
    </w:p>
    <w:p w:rsidR="001E6026" w:rsidRDefault="001E6026" w:rsidP="001E6026">
      <w:pPr>
        <w:autoSpaceDE w:val="0"/>
        <w:autoSpaceDN w:val="0"/>
        <w:adjustRightInd w:val="0"/>
        <w:rPr>
          <w:rFonts w:ascii="ArialMT" w:hAnsi="ArialMT" w:cs="ArialMT"/>
          <w:color w:val="000000"/>
          <w:sz w:val="21"/>
          <w:szCs w:val="21"/>
          <w:lang w:eastAsia="en-US"/>
        </w:rPr>
      </w:pPr>
      <w:r>
        <w:rPr>
          <w:rFonts w:ascii="ArialMT" w:hAnsi="ArialMT" w:cs="ArialMT"/>
          <w:color w:val="000000"/>
          <w:sz w:val="21"/>
          <w:szCs w:val="21"/>
          <w:lang w:eastAsia="en-US"/>
        </w:rPr>
        <w:t xml:space="preserve">Wir bieten ein </w:t>
      </w:r>
      <w:r>
        <w:rPr>
          <w:rFonts w:ascii="Arial-BoldMT" w:hAnsi="Arial-BoldMT" w:cs="Arial-BoldMT"/>
          <w:b/>
          <w:bCs/>
          <w:color w:val="000000"/>
          <w:sz w:val="21"/>
          <w:szCs w:val="21"/>
          <w:lang w:eastAsia="en-US"/>
        </w:rPr>
        <w:t xml:space="preserve">abwechslungsreiches und spannendes Aufgabengebiet </w:t>
      </w:r>
      <w:r>
        <w:rPr>
          <w:rFonts w:ascii="ArialMT" w:hAnsi="ArialMT" w:cs="ArialMT"/>
          <w:color w:val="000000"/>
          <w:sz w:val="21"/>
          <w:szCs w:val="21"/>
          <w:lang w:eastAsia="en-US"/>
        </w:rPr>
        <w:t>und ein angenehmes Betriebsklima.</w:t>
      </w:r>
    </w:p>
    <w:p w:rsidR="001E6026" w:rsidRDefault="001E6026" w:rsidP="001E6026">
      <w:pPr>
        <w:autoSpaceDE w:val="0"/>
        <w:autoSpaceDN w:val="0"/>
        <w:adjustRightInd w:val="0"/>
        <w:rPr>
          <w:rFonts w:ascii="ArialMT" w:hAnsi="ArialMT" w:cs="ArialMT"/>
          <w:color w:val="000000"/>
          <w:sz w:val="21"/>
          <w:szCs w:val="21"/>
          <w:lang w:eastAsia="en-US"/>
        </w:rPr>
      </w:pPr>
    </w:p>
    <w:p w:rsidR="001E6026" w:rsidRDefault="001E6026" w:rsidP="001E6026">
      <w:pPr>
        <w:autoSpaceDE w:val="0"/>
        <w:autoSpaceDN w:val="0"/>
        <w:adjustRightInd w:val="0"/>
        <w:rPr>
          <w:rFonts w:ascii="ArialMT" w:hAnsi="ArialMT" w:cs="ArialMT"/>
          <w:color w:val="000000"/>
          <w:sz w:val="21"/>
          <w:szCs w:val="21"/>
          <w:lang w:eastAsia="en-US"/>
        </w:rPr>
      </w:pPr>
      <w:r>
        <w:rPr>
          <w:rFonts w:ascii="Arial-BoldMT" w:hAnsi="Arial-BoldMT" w:cs="Arial-BoldMT"/>
          <w:b/>
          <w:bCs/>
          <w:color w:val="000000"/>
          <w:sz w:val="21"/>
          <w:szCs w:val="21"/>
          <w:lang w:eastAsia="en-US"/>
        </w:rPr>
        <w:t xml:space="preserve">Wochenstunden: </w:t>
      </w:r>
      <w:r>
        <w:rPr>
          <w:rFonts w:ascii="ArialMT" w:hAnsi="ArialMT" w:cs="ArialMT"/>
          <w:color w:val="000000"/>
          <w:sz w:val="21"/>
          <w:szCs w:val="21"/>
          <w:lang w:eastAsia="en-US"/>
        </w:rPr>
        <w:t>40 (Vollzeitbeschäftigung)</w:t>
      </w:r>
    </w:p>
    <w:p w:rsidR="001E6026" w:rsidRDefault="001E6026" w:rsidP="001E6026">
      <w:pPr>
        <w:autoSpaceDE w:val="0"/>
        <w:autoSpaceDN w:val="0"/>
        <w:adjustRightInd w:val="0"/>
        <w:rPr>
          <w:rFonts w:ascii="ArialMT" w:hAnsi="ArialMT" w:cs="ArialMT"/>
          <w:color w:val="000000"/>
          <w:sz w:val="21"/>
          <w:szCs w:val="21"/>
          <w:lang w:eastAsia="en-US"/>
        </w:rPr>
      </w:pPr>
    </w:p>
    <w:p w:rsidR="001E6026" w:rsidRDefault="001E6026" w:rsidP="001E6026">
      <w:pPr>
        <w:autoSpaceDE w:val="0"/>
        <w:autoSpaceDN w:val="0"/>
        <w:adjustRightInd w:val="0"/>
        <w:rPr>
          <w:rFonts w:ascii="ArialMT" w:hAnsi="ArialMT" w:cs="ArialMT"/>
          <w:color w:val="000000"/>
          <w:sz w:val="21"/>
          <w:szCs w:val="21"/>
          <w:lang w:eastAsia="en-US"/>
        </w:rPr>
      </w:pPr>
      <w:r>
        <w:rPr>
          <w:rFonts w:ascii="Arial-BoldMT" w:hAnsi="Arial-BoldMT" w:cs="Arial-BoldMT"/>
          <w:b/>
          <w:bCs/>
          <w:color w:val="000000"/>
          <w:sz w:val="21"/>
          <w:szCs w:val="21"/>
          <w:lang w:eastAsia="en-US"/>
        </w:rPr>
        <w:t xml:space="preserve">Gehalt: </w:t>
      </w:r>
      <w:r>
        <w:rPr>
          <w:rFonts w:ascii="ArialMT" w:hAnsi="ArialMT" w:cs="ArialMT"/>
          <w:color w:val="000000"/>
          <w:sz w:val="21"/>
          <w:szCs w:val="21"/>
          <w:lang w:eastAsia="en-US"/>
        </w:rPr>
        <w:t>leistungsgerechtes attraktives Gehalt, welches deutlich über dem gesetzlichen Kollektivvertrag:</w:t>
      </w:r>
    </w:p>
    <w:p w:rsidR="001E6026" w:rsidRDefault="001E6026" w:rsidP="001E6026">
      <w:pPr>
        <w:autoSpaceDE w:val="0"/>
        <w:autoSpaceDN w:val="0"/>
        <w:adjustRightInd w:val="0"/>
        <w:rPr>
          <w:rFonts w:ascii="ArialMT" w:hAnsi="ArialMT" w:cs="ArialMT"/>
          <w:color w:val="000000"/>
          <w:sz w:val="21"/>
          <w:szCs w:val="21"/>
          <w:lang w:eastAsia="en-US"/>
        </w:rPr>
      </w:pPr>
      <w:r>
        <w:rPr>
          <w:rFonts w:ascii="ArialMT" w:hAnsi="ArialMT" w:cs="ArialMT"/>
          <w:color w:val="000000"/>
          <w:sz w:val="21"/>
          <w:szCs w:val="21"/>
          <w:lang w:eastAsia="en-US"/>
        </w:rPr>
        <w:t>(Jahresbrutto ab 23.478,- bis 42.000,- EUR) liegt.</w:t>
      </w:r>
    </w:p>
    <w:p w:rsidR="001E6026" w:rsidRDefault="001E6026" w:rsidP="001E6026">
      <w:pPr>
        <w:autoSpaceDE w:val="0"/>
        <w:autoSpaceDN w:val="0"/>
        <w:adjustRightInd w:val="0"/>
        <w:rPr>
          <w:rFonts w:ascii="ArialMT" w:hAnsi="ArialMT" w:cs="ArialMT"/>
          <w:color w:val="000000"/>
          <w:sz w:val="21"/>
          <w:szCs w:val="21"/>
          <w:lang w:eastAsia="en-US"/>
        </w:rPr>
      </w:pPr>
    </w:p>
    <w:p w:rsidR="001E6026" w:rsidRDefault="001E6026" w:rsidP="001E6026">
      <w:pPr>
        <w:autoSpaceDE w:val="0"/>
        <w:autoSpaceDN w:val="0"/>
        <w:adjustRightInd w:val="0"/>
        <w:rPr>
          <w:rFonts w:ascii="ArialMT" w:hAnsi="ArialMT" w:cs="ArialMT"/>
          <w:color w:val="000000"/>
          <w:sz w:val="21"/>
          <w:szCs w:val="21"/>
          <w:lang w:eastAsia="en-US"/>
        </w:rPr>
      </w:pPr>
      <w:r>
        <w:rPr>
          <w:rFonts w:ascii="Arial-BoldMT" w:hAnsi="Arial-BoldMT" w:cs="Arial-BoldMT"/>
          <w:b/>
          <w:bCs/>
          <w:color w:val="000000"/>
          <w:sz w:val="21"/>
          <w:szCs w:val="21"/>
          <w:lang w:eastAsia="en-US"/>
        </w:rPr>
        <w:t xml:space="preserve">Ausbildung: </w:t>
      </w:r>
      <w:r>
        <w:rPr>
          <w:rFonts w:ascii="ArialMT" w:hAnsi="ArialMT" w:cs="ArialMT"/>
          <w:color w:val="000000"/>
          <w:sz w:val="21"/>
          <w:szCs w:val="21"/>
          <w:lang w:eastAsia="en-US"/>
        </w:rPr>
        <w:t>HAK Matura, Matura in einer HBLW, Buchhaltungskurse, Lohnverrechnungskurse</w:t>
      </w:r>
    </w:p>
    <w:p w:rsidR="001E6026" w:rsidRDefault="001E6026" w:rsidP="001E6026">
      <w:pPr>
        <w:autoSpaceDE w:val="0"/>
        <w:autoSpaceDN w:val="0"/>
        <w:adjustRightInd w:val="0"/>
        <w:rPr>
          <w:rFonts w:ascii="ArialMT" w:hAnsi="ArialMT" w:cs="ArialMT"/>
          <w:color w:val="000000"/>
          <w:sz w:val="21"/>
          <w:szCs w:val="21"/>
          <w:lang w:eastAsia="en-US"/>
        </w:rPr>
      </w:pPr>
    </w:p>
    <w:p w:rsidR="001E6026" w:rsidRDefault="001E6026" w:rsidP="001E6026">
      <w:pPr>
        <w:autoSpaceDE w:val="0"/>
        <w:autoSpaceDN w:val="0"/>
        <w:adjustRightInd w:val="0"/>
        <w:rPr>
          <w:rFonts w:ascii="ArialMT" w:hAnsi="ArialMT" w:cs="ArialMT"/>
          <w:color w:val="000000"/>
          <w:sz w:val="21"/>
          <w:szCs w:val="21"/>
          <w:lang w:eastAsia="en-US"/>
        </w:rPr>
      </w:pPr>
      <w:r>
        <w:rPr>
          <w:rFonts w:ascii="Arial-BoldMT" w:hAnsi="Arial-BoldMT" w:cs="Arial-BoldMT"/>
          <w:b/>
          <w:bCs/>
          <w:color w:val="000000"/>
          <w:sz w:val="21"/>
          <w:szCs w:val="21"/>
          <w:lang w:eastAsia="en-US"/>
        </w:rPr>
        <w:t xml:space="preserve">Persönliche Eigenschaften: </w:t>
      </w:r>
      <w:r>
        <w:rPr>
          <w:rFonts w:ascii="ArialMT" w:hAnsi="ArialMT" w:cs="ArialMT"/>
          <w:color w:val="000000"/>
          <w:sz w:val="21"/>
          <w:szCs w:val="21"/>
          <w:lang w:eastAsia="en-US"/>
        </w:rPr>
        <w:t>genau, zuverlässig, hilfsbereit, freundlich, verlässlich, belastbar, teamfähig</w:t>
      </w:r>
    </w:p>
    <w:p w:rsidR="001E6026" w:rsidRDefault="001E6026" w:rsidP="001E6026">
      <w:pPr>
        <w:autoSpaceDE w:val="0"/>
        <w:autoSpaceDN w:val="0"/>
        <w:adjustRightInd w:val="0"/>
        <w:rPr>
          <w:rFonts w:ascii="ArialMT" w:hAnsi="ArialMT" w:cs="ArialMT"/>
          <w:color w:val="000000"/>
          <w:sz w:val="21"/>
          <w:szCs w:val="21"/>
          <w:lang w:eastAsia="en-US"/>
        </w:rPr>
      </w:pPr>
    </w:p>
    <w:p w:rsidR="00BE4223" w:rsidRDefault="001E6026" w:rsidP="001E6026">
      <w:pPr>
        <w:rPr>
          <w:rFonts w:ascii="Arial" w:hAnsi="Arial" w:cs="Arial"/>
          <w:sz w:val="20"/>
          <w:lang w:eastAsia="en-US"/>
        </w:rPr>
      </w:pPr>
      <w:r>
        <w:rPr>
          <w:rFonts w:ascii="ArialMT" w:hAnsi="ArialMT" w:cs="ArialMT"/>
          <w:color w:val="000000"/>
          <w:sz w:val="21"/>
          <w:szCs w:val="21"/>
          <w:lang w:eastAsia="en-US"/>
        </w:rPr>
        <w:t>Sie können sich über online über unser Bewerbungsformular</w:t>
      </w:r>
      <w:r>
        <w:rPr>
          <w:rFonts w:ascii="ArialMT" w:hAnsi="ArialMT" w:cs="ArialMT"/>
          <w:color w:val="505050"/>
          <w:sz w:val="21"/>
          <w:szCs w:val="21"/>
          <w:lang w:eastAsia="en-US"/>
        </w:rPr>
        <w:t xml:space="preserve"> </w:t>
      </w:r>
      <w:r>
        <w:rPr>
          <w:rFonts w:ascii="ArialMT" w:hAnsi="ArialMT" w:cs="ArialMT"/>
          <w:color w:val="000000"/>
          <w:sz w:val="21"/>
          <w:szCs w:val="21"/>
          <w:lang w:eastAsia="en-US"/>
        </w:rPr>
        <w:t>oder per E-Mail bewerben.</w:t>
      </w:r>
    </w:p>
    <w:sectPr w:rsidR="00BE4223" w:rsidSect="00003419">
      <w:headerReference w:type="default" r:id="rId7"/>
      <w:footerReference w:type="default" r:id="rId8"/>
      <w:pgSz w:w="11906" w:h="16838" w:code="9"/>
      <w:pgMar w:top="2524" w:right="849" w:bottom="1418" w:left="1418" w:header="709" w:footer="8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17851" w:rsidRDefault="00717851" w:rsidP="00580273">
      <w:r>
        <w:separator/>
      </w:r>
    </w:p>
  </w:endnote>
  <w:endnote w:type="continuationSeparator" w:id="0">
    <w:p w:rsidR="00717851" w:rsidRDefault="00717851" w:rsidP="00580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﷽﷽﷽﷽﷽﷽﷽﷽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871FBB1-42D8-4E27-9714-2C134929BDA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A022A46-005C-48F8-95E4-81E3ADB2E729}"/>
    <w:embedBold r:id="rId3" w:fontKey="{BFEFB306-E03D-4303-B457-7E3DBB2E34B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4556DC1-0C9D-47CD-A370-874196532A0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-Bold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crogrammaDMedExt">
    <w:altName w:val="Cambria Math"/>
    <w:charset w:val="00"/>
    <w:family w:val="swiss"/>
    <w:pitch w:val="variable"/>
    <w:sig w:usb0="00000007" w:usb1="00000000" w:usb2="00000000" w:usb3="00000000" w:csb0="00000013" w:csb1="00000000"/>
  </w:font>
  <w:font w:name="Levenim MT">
    <w:charset w:val="B1"/>
    <w:family w:val="auto"/>
    <w:pitch w:val="variable"/>
    <w:sig w:usb0="00000803" w:usb1="00000000" w:usb2="00000000" w:usb3="00000000" w:csb0="00000021" w:csb1="00000000"/>
  </w:font>
  <w:font w:name="MicrogrammaDBolExt">
    <w:altName w:val="Cambria Math"/>
    <w:charset w:val="00"/>
    <w:family w:val="swiss"/>
    <w:pitch w:val="variable"/>
    <w:sig w:usb0="00000007" w:usb1="00000000" w:usb2="00000000" w:usb3="00000000" w:csb0="0000001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5" w:fontKey="{C0922127-78CF-4A2C-A11D-F6A3EBB4BE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0273" w:rsidRDefault="008375C5">
    <w:pPr>
      <w:pStyle w:val="Fuzeile"/>
    </w:pPr>
    <w:r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5833DF5" wp14:editId="6F893316">
              <wp:simplePos x="0" y="0"/>
              <wp:positionH relativeFrom="column">
                <wp:posOffset>-802894</wp:posOffset>
              </wp:positionH>
              <wp:positionV relativeFrom="paragraph">
                <wp:posOffset>-138048</wp:posOffset>
              </wp:positionV>
              <wp:extent cx="7366000" cy="707136"/>
              <wp:effectExtent l="0" t="0" r="0" b="0"/>
              <wp:wrapNone/>
              <wp:docPr id="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366000" cy="707136"/>
                      </a:xfrm>
                      <a:custGeom>
                        <a:avLst/>
                        <a:gdLst>
                          <a:gd name="connsiteX0" fmla="*/ 0 w 7551420"/>
                          <a:gd name="connsiteY0" fmla="*/ 89960 h 539750"/>
                          <a:gd name="connsiteX1" fmla="*/ 89960 w 7551420"/>
                          <a:gd name="connsiteY1" fmla="*/ 0 h 539750"/>
                          <a:gd name="connsiteX2" fmla="*/ 7461460 w 7551420"/>
                          <a:gd name="connsiteY2" fmla="*/ 0 h 539750"/>
                          <a:gd name="connsiteX3" fmla="*/ 7551420 w 7551420"/>
                          <a:gd name="connsiteY3" fmla="*/ 89960 h 539750"/>
                          <a:gd name="connsiteX4" fmla="*/ 7551420 w 7551420"/>
                          <a:gd name="connsiteY4" fmla="*/ 449790 h 539750"/>
                          <a:gd name="connsiteX5" fmla="*/ 7461460 w 7551420"/>
                          <a:gd name="connsiteY5" fmla="*/ 539750 h 539750"/>
                          <a:gd name="connsiteX6" fmla="*/ 89960 w 7551420"/>
                          <a:gd name="connsiteY6" fmla="*/ 539750 h 539750"/>
                          <a:gd name="connsiteX7" fmla="*/ 0 w 7551420"/>
                          <a:gd name="connsiteY7" fmla="*/ 449790 h 539750"/>
                          <a:gd name="connsiteX8" fmla="*/ 0 w 7551420"/>
                          <a:gd name="connsiteY8" fmla="*/ 89960 h 539750"/>
                          <a:gd name="connsiteX0" fmla="*/ 0 w 7551420"/>
                          <a:gd name="connsiteY0" fmla="*/ 89960 h 561831"/>
                          <a:gd name="connsiteX1" fmla="*/ 89960 w 7551420"/>
                          <a:gd name="connsiteY1" fmla="*/ 0 h 561831"/>
                          <a:gd name="connsiteX2" fmla="*/ 7461460 w 7551420"/>
                          <a:gd name="connsiteY2" fmla="*/ 0 h 561831"/>
                          <a:gd name="connsiteX3" fmla="*/ 7551420 w 7551420"/>
                          <a:gd name="connsiteY3" fmla="*/ 89960 h 561831"/>
                          <a:gd name="connsiteX4" fmla="*/ 7551420 w 7551420"/>
                          <a:gd name="connsiteY4" fmla="*/ 449790 h 561831"/>
                          <a:gd name="connsiteX5" fmla="*/ 7461460 w 7551420"/>
                          <a:gd name="connsiteY5" fmla="*/ 539750 h 561831"/>
                          <a:gd name="connsiteX6" fmla="*/ 89960 w 7551420"/>
                          <a:gd name="connsiteY6" fmla="*/ 539750 h 561831"/>
                          <a:gd name="connsiteX7" fmla="*/ 0 w 7551420"/>
                          <a:gd name="connsiteY7" fmla="*/ 539750 h 561831"/>
                          <a:gd name="connsiteX8" fmla="*/ 0 w 7551420"/>
                          <a:gd name="connsiteY8" fmla="*/ 89960 h 561831"/>
                          <a:gd name="connsiteX0" fmla="*/ 2401 w 7553821"/>
                          <a:gd name="connsiteY0" fmla="*/ 89960 h 539750"/>
                          <a:gd name="connsiteX1" fmla="*/ 92361 w 7553821"/>
                          <a:gd name="connsiteY1" fmla="*/ 0 h 539750"/>
                          <a:gd name="connsiteX2" fmla="*/ 7463861 w 7553821"/>
                          <a:gd name="connsiteY2" fmla="*/ 0 h 539750"/>
                          <a:gd name="connsiteX3" fmla="*/ 7553821 w 7553821"/>
                          <a:gd name="connsiteY3" fmla="*/ 89960 h 539750"/>
                          <a:gd name="connsiteX4" fmla="*/ 7553821 w 7553821"/>
                          <a:gd name="connsiteY4" fmla="*/ 449790 h 539750"/>
                          <a:gd name="connsiteX5" fmla="*/ 7463861 w 7553821"/>
                          <a:gd name="connsiteY5" fmla="*/ 539750 h 539750"/>
                          <a:gd name="connsiteX6" fmla="*/ 92361 w 7553821"/>
                          <a:gd name="connsiteY6" fmla="*/ 539750 h 539750"/>
                          <a:gd name="connsiteX7" fmla="*/ 2401 w 7553821"/>
                          <a:gd name="connsiteY7" fmla="*/ 539750 h 539750"/>
                          <a:gd name="connsiteX8" fmla="*/ 2401 w 7553821"/>
                          <a:gd name="connsiteY8" fmla="*/ 89960 h 539750"/>
                          <a:gd name="connsiteX0" fmla="*/ 2401 w 7553821"/>
                          <a:gd name="connsiteY0" fmla="*/ 89960 h 539750"/>
                          <a:gd name="connsiteX1" fmla="*/ 92361 w 7553821"/>
                          <a:gd name="connsiteY1" fmla="*/ 0 h 539750"/>
                          <a:gd name="connsiteX2" fmla="*/ 7463861 w 7553821"/>
                          <a:gd name="connsiteY2" fmla="*/ 0 h 539750"/>
                          <a:gd name="connsiteX3" fmla="*/ 7553821 w 7553821"/>
                          <a:gd name="connsiteY3" fmla="*/ 89960 h 539750"/>
                          <a:gd name="connsiteX4" fmla="*/ 7553821 w 7553821"/>
                          <a:gd name="connsiteY4" fmla="*/ 479051 h 539750"/>
                          <a:gd name="connsiteX5" fmla="*/ 7463861 w 7553821"/>
                          <a:gd name="connsiteY5" fmla="*/ 539750 h 539750"/>
                          <a:gd name="connsiteX6" fmla="*/ 92361 w 7553821"/>
                          <a:gd name="connsiteY6" fmla="*/ 539750 h 539750"/>
                          <a:gd name="connsiteX7" fmla="*/ 2401 w 7553821"/>
                          <a:gd name="connsiteY7" fmla="*/ 539750 h 539750"/>
                          <a:gd name="connsiteX8" fmla="*/ 2401 w 7553821"/>
                          <a:gd name="connsiteY8" fmla="*/ 89960 h 539750"/>
                          <a:gd name="connsiteX0" fmla="*/ 2401 w 7553821"/>
                          <a:gd name="connsiteY0" fmla="*/ 89960 h 561831"/>
                          <a:gd name="connsiteX1" fmla="*/ 92361 w 7553821"/>
                          <a:gd name="connsiteY1" fmla="*/ 0 h 561831"/>
                          <a:gd name="connsiteX2" fmla="*/ 7463861 w 7553821"/>
                          <a:gd name="connsiteY2" fmla="*/ 0 h 561831"/>
                          <a:gd name="connsiteX3" fmla="*/ 7553821 w 7553821"/>
                          <a:gd name="connsiteY3" fmla="*/ 89960 h 561831"/>
                          <a:gd name="connsiteX4" fmla="*/ 7553821 w 7553821"/>
                          <a:gd name="connsiteY4" fmla="*/ 539750 h 561831"/>
                          <a:gd name="connsiteX5" fmla="*/ 7463861 w 7553821"/>
                          <a:gd name="connsiteY5" fmla="*/ 539750 h 561831"/>
                          <a:gd name="connsiteX6" fmla="*/ 92361 w 7553821"/>
                          <a:gd name="connsiteY6" fmla="*/ 539750 h 561831"/>
                          <a:gd name="connsiteX7" fmla="*/ 2401 w 7553821"/>
                          <a:gd name="connsiteY7" fmla="*/ 539750 h 561831"/>
                          <a:gd name="connsiteX8" fmla="*/ 2401 w 7553821"/>
                          <a:gd name="connsiteY8" fmla="*/ 89960 h 561831"/>
                          <a:gd name="connsiteX0" fmla="*/ 2401 w 7553821"/>
                          <a:gd name="connsiteY0" fmla="*/ 89960 h 539750"/>
                          <a:gd name="connsiteX1" fmla="*/ 92361 w 7553821"/>
                          <a:gd name="connsiteY1" fmla="*/ 0 h 539750"/>
                          <a:gd name="connsiteX2" fmla="*/ 7463861 w 7553821"/>
                          <a:gd name="connsiteY2" fmla="*/ 0 h 539750"/>
                          <a:gd name="connsiteX3" fmla="*/ 7553821 w 7553821"/>
                          <a:gd name="connsiteY3" fmla="*/ 89960 h 539750"/>
                          <a:gd name="connsiteX4" fmla="*/ 7553821 w 7553821"/>
                          <a:gd name="connsiteY4" fmla="*/ 539750 h 539750"/>
                          <a:gd name="connsiteX5" fmla="*/ 7463861 w 7553821"/>
                          <a:gd name="connsiteY5" fmla="*/ 539750 h 539750"/>
                          <a:gd name="connsiteX6" fmla="*/ 92361 w 7553821"/>
                          <a:gd name="connsiteY6" fmla="*/ 539750 h 539750"/>
                          <a:gd name="connsiteX7" fmla="*/ 2401 w 7553821"/>
                          <a:gd name="connsiteY7" fmla="*/ 539750 h 539750"/>
                          <a:gd name="connsiteX8" fmla="*/ 2401 w 7553821"/>
                          <a:gd name="connsiteY8" fmla="*/ 89960 h 53975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</a:cxnLst>
                        <a:rect l="l" t="t" r="r" b="b"/>
                        <a:pathLst>
                          <a:path w="7553821" h="539750">
                            <a:moveTo>
                              <a:pt x="2401" y="89960"/>
                            </a:moveTo>
                            <a:cubicBezTo>
                              <a:pt x="2401" y="40276"/>
                              <a:pt x="42677" y="0"/>
                              <a:pt x="92361" y="0"/>
                            </a:cubicBezTo>
                            <a:lnTo>
                              <a:pt x="7463861" y="0"/>
                            </a:lnTo>
                            <a:cubicBezTo>
                              <a:pt x="7513545" y="0"/>
                              <a:pt x="7553821" y="40276"/>
                              <a:pt x="7553821" y="89960"/>
                            </a:cubicBezTo>
                            <a:lnTo>
                              <a:pt x="7553821" y="539750"/>
                            </a:lnTo>
                            <a:cubicBezTo>
                              <a:pt x="7553821" y="538590"/>
                              <a:pt x="7513545" y="539750"/>
                              <a:pt x="7463861" y="539750"/>
                            </a:cubicBezTo>
                            <a:lnTo>
                              <a:pt x="92361" y="539750"/>
                            </a:lnTo>
                            <a:cubicBezTo>
                              <a:pt x="42677" y="539750"/>
                              <a:pt x="-12218" y="538183"/>
                              <a:pt x="2401" y="539750"/>
                            </a:cubicBezTo>
                            <a:lnTo>
                              <a:pt x="2401" y="8996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0B24EA" w:rsidRDefault="00003419" w:rsidP="00003419">
                          <w:pPr>
                            <w:tabs>
                              <w:tab w:val="left" w:pos="6804"/>
                              <w:tab w:val="left" w:pos="8789"/>
                              <w:tab w:val="right" w:pos="10915"/>
                            </w:tabs>
                            <w:spacing w:before="80" w:after="40"/>
                            <w:jc w:val="both"/>
                            <w:rPr>
                              <w:rFonts w:ascii="MicrogrammaDMedExt" w:hAnsi="MicrogrammaDMedExt" w:cs="Levenim MT"/>
                              <w:color w:val="76923C" w:themeColor="accent3" w:themeShade="BF"/>
                              <w:spacing w:val="16"/>
                              <w:sz w:val="16"/>
                              <w:szCs w:val="16"/>
                            </w:rPr>
                          </w:pPr>
                          <w:r w:rsidRPr="00003419">
                            <w:rPr>
                              <w:rFonts w:ascii="MicrogrammaDBolExt" w:hAnsi="MicrogrammaDBolExt" w:cs="Levenim MT"/>
                              <w:color w:val="C0504D" w:themeColor="accent2"/>
                              <w:spacing w:val="20"/>
                              <w:sz w:val="16"/>
                              <w:szCs w:val="16"/>
                            </w:rPr>
                            <w:t>H. R</w:t>
                          </w:r>
                          <w:r w:rsidR="000D317A">
                            <w:rPr>
                              <w:rFonts w:ascii="MicrogrammaDBolExt" w:hAnsi="MicrogrammaDBolExt" w:cs="Levenim MT"/>
                              <w:color w:val="C0504D" w:themeColor="accent2"/>
                              <w:spacing w:val="20"/>
                              <w:sz w:val="16"/>
                              <w:szCs w:val="16"/>
                            </w:rPr>
                            <w:t>anger</w:t>
                          </w:r>
                          <w:r w:rsidR="00846C6E" w:rsidRPr="00003419">
                            <w:rPr>
                              <w:rFonts w:ascii="MicrogrammaDBolExt" w:hAnsi="MicrogrammaDBolExt" w:cs="Levenim MT"/>
                              <w:color w:val="C0504D" w:themeColor="accent2"/>
                              <w:spacing w:val="2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MicrogrammaDMedExt" w:hAnsi="MicrogrammaDMedExt" w:cs="Levenim MT"/>
                              <w:spacing w:val="20"/>
                              <w:sz w:val="16"/>
                              <w:szCs w:val="16"/>
                            </w:rPr>
                            <w:t>Steuerberatungs GmbH</w:t>
                          </w:r>
                          <w:r w:rsidR="0068537F">
                            <w:rPr>
                              <w:rFonts w:ascii="MicrogrammaDMedExt" w:hAnsi="MicrogrammaDMedExt" w:cs="Levenim MT"/>
                              <w:spacing w:val="20"/>
                              <w:sz w:val="16"/>
                              <w:szCs w:val="16"/>
                            </w:rPr>
                            <w:t xml:space="preserve">       </w:t>
                          </w:r>
                          <w:r>
                            <w:rPr>
                              <w:rFonts w:ascii="MicrogrammaDMedExt" w:hAnsi="MicrogrammaDMedExt" w:cs="Levenim MT"/>
                              <w:spacing w:val="20"/>
                              <w:sz w:val="16"/>
                              <w:szCs w:val="16"/>
                            </w:rPr>
                            <w:tab/>
                          </w:r>
                          <w:r w:rsidR="0068537F" w:rsidRPr="0068537F">
                            <w:rPr>
                              <w:rFonts w:ascii="MicrogrammaDMedExt" w:hAnsi="MicrogrammaDMedExt" w:cs="Levenim MT"/>
                              <w:spacing w:val="16"/>
                              <w:sz w:val="16"/>
                              <w:szCs w:val="16"/>
                            </w:rPr>
                            <w:t>|</w:t>
                          </w:r>
                          <w:r>
                            <w:rPr>
                              <w:rFonts w:ascii="MicrogrammaDMedExt" w:hAnsi="MicrogrammaDMedExt" w:cs="Levenim MT"/>
                              <w:spacing w:val="16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1" w:history="1">
                            <w:r w:rsidR="00017CCD" w:rsidRPr="00662E9D">
                              <w:rPr>
                                <w:rStyle w:val="Hyperlink"/>
                                <w:rFonts w:ascii="MicrogrammaDMedExt" w:hAnsi="MicrogrammaDMedExt" w:cs="Levenim MT"/>
                                <w:spacing w:val="16"/>
                                <w:sz w:val="14"/>
                                <w:szCs w:val="14"/>
                              </w:rPr>
                              <w:t>office@ranger.co.at</w:t>
                            </w:r>
                          </w:hyperlink>
                          <w:r>
                            <w:rPr>
                              <w:rFonts w:ascii="MicrogrammaDMedExt" w:hAnsi="MicrogrammaDMedExt" w:cs="Levenim MT"/>
                              <w:spacing w:val="16"/>
                              <w:sz w:val="14"/>
                              <w:szCs w:val="14"/>
                            </w:rPr>
                            <w:tab/>
                            <w:t xml:space="preserve"> </w:t>
                          </w:r>
                          <w:r w:rsidR="0068537F" w:rsidRPr="00E15A5B">
                            <w:rPr>
                              <w:rFonts w:ascii="MicrogrammaDMedExt" w:hAnsi="MicrogrammaDMedExt" w:cs="Levenim MT"/>
                              <w:spacing w:val="16"/>
                              <w:sz w:val="14"/>
                              <w:szCs w:val="14"/>
                            </w:rPr>
                            <w:t>|</w:t>
                          </w:r>
                          <w:r w:rsidRPr="00E15A5B">
                            <w:rPr>
                              <w:rFonts w:ascii="MicrogrammaDMedExt" w:hAnsi="MicrogrammaDMedExt" w:cs="Levenim MT"/>
                              <w:spacing w:val="16"/>
                              <w:sz w:val="14"/>
                              <w:szCs w:val="14"/>
                            </w:rPr>
                            <w:tab/>
                          </w:r>
                          <w:r w:rsidR="00ED5DC9" w:rsidRPr="00E15A5B">
                            <w:rPr>
                              <w:rFonts w:ascii="MicrogrammaDMedExt" w:hAnsi="MicrogrammaDMedExt" w:cs="Levenim MT"/>
                              <w:spacing w:val="16"/>
                              <w:sz w:val="14"/>
                              <w:szCs w:val="14"/>
                            </w:rPr>
                            <w:t>www.</w:t>
                          </w:r>
                          <w:r w:rsidR="00017CCD" w:rsidRPr="00E15A5B">
                            <w:rPr>
                              <w:rFonts w:ascii="MicrogrammaDMedExt" w:hAnsi="MicrogrammaDMedExt" w:cs="Levenim MT"/>
                              <w:spacing w:val="16"/>
                              <w:sz w:val="14"/>
                              <w:szCs w:val="14"/>
                            </w:rPr>
                            <w:t>ranger.</w:t>
                          </w:r>
                          <w:r w:rsidRPr="00E15A5B">
                            <w:rPr>
                              <w:rFonts w:ascii="MicrogrammaDMedExt" w:hAnsi="MicrogrammaDMedExt" w:cs="Levenim MT"/>
                              <w:spacing w:val="16"/>
                              <w:sz w:val="14"/>
                              <w:szCs w:val="14"/>
                            </w:rPr>
                            <w:t>c</w:t>
                          </w:r>
                          <w:r w:rsidR="00017CCD" w:rsidRPr="00E15A5B">
                            <w:rPr>
                              <w:rFonts w:ascii="MicrogrammaDMedExt" w:hAnsi="MicrogrammaDMedExt" w:cs="Levenim MT"/>
                              <w:spacing w:val="16"/>
                              <w:sz w:val="14"/>
                              <w:szCs w:val="14"/>
                            </w:rPr>
                            <w:t>o.at</w:t>
                          </w:r>
                        </w:p>
                        <w:p w:rsidR="00846C6E" w:rsidRPr="00846C6E" w:rsidRDefault="00846C6E" w:rsidP="00846C6E">
                          <w:pPr>
                            <w:tabs>
                              <w:tab w:val="left" w:pos="6804"/>
                              <w:tab w:val="left" w:pos="8789"/>
                              <w:tab w:val="right" w:pos="10915"/>
                            </w:tabs>
                            <w:spacing w:before="40" w:after="40"/>
                            <w:jc w:val="both"/>
                            <w:rPr>
                              <w:rFonts w:ascii="MicrogrammaDMedExt" w:hAnsi="MicrogrammaDMedExt" w:cs="Levenim MT"/>
                              <w:sz w:val="16"/>
                              <w:szCs w:val="16"/>
                            </w:rPr>
                          </w:pPr>
                          <w:r w:rsidRPr="00C81E55">
                            <w:rPr>
                              <w:rFonts w:ascii="MicrogrammaDMedExt" w:hAnsi="MicrogrammaDMedExt" w:cs="Levenim MT"/>
                              <w:sz w:val="14"/>
                              <w:szCs w:val="14"/>
                            </w:rPr>
                            <w:t xml:space="preserve">Geschäftsführer: Stb. </w:t>
                          </w:r>
                          <w:r w:rsidR="000D317A">
                            <w:rPr>
                              <w:rFonts w:ascii="MicrogrammaDMedExt" w:hAnsi="MicrogrammaDMedExt" w:cs="Levenim MT"/>
                              <w:sz w:val="14"/>
                              <w:szCs w:val="14"/>
                            </w:rPr>
                            <w:t>Mag. (FH) Wolfgang Stross</w:t>
                          </w:r>
                          <w:r>
                            <w:rPr>
                              <w:rFonts w:ascii="MicrogrammaDMedExt" w:hAnsi="MicrogrammaDMedExt" w:cs="Levenim MT"/>
                              <w:sz w:val="16"/>
                              <w:szCs w:val="16"/>
                            </w:rPr>
                            <w:tab/>
                          </w:r>
                          <w:r w:rsidRPr="00ED5DC9">
                            <w:rPr>
                              <w:rFonts w:ascii="MicrogrammaDMedExt" w:hAnsi="MicrogrammaDMedExt" w:cs="Levenim MT"/>
                              <w:spacing w:val="10"/>
                              <w:sz w:val="14"/>
                              <w:szCs w:val="14"/>
                            </w:rPr>
                            <w:t xml:space="preserve">|   FN: </w:t>
                          </w:r>
                          <w:r w:rsidR="00003419">
                            <w:rPr>
                              <w:rFonts w:ascii="MicrogrammaDMedExt" w:hAnsi="MicrogrammaDMedExt" w:cs="Levenim MT"/>
                              <w:spacing w:val="10"/>
                              <w:sz w:val="14"/>
                              <w:szCs w:val="14"/>
                            </w:rPr>
                            <w:t>206633y</w:t>
                          </w:r>
                          <w:r>
                            <w:rPr>
                              <w:rFonts w:ascii="MicrogrammaDMedExt" w:hAnsi="MicrogrammaDMedExt" w:cs="Levenim MT"/>
                              <w:spacing w:val="10"/>
                              <w:sz w:val="14"/>
                              <w:szCs w:val="14"/>
                            </w:rPr>
                            <w:t xml:space="preserve"> </w:t>
                          </w:r>
                          <w:r w:rsidR="00C81E55">
                            <w:rPr>
                              <w:rFonts w:ascii="MicrogrammaDMedExt" w:hAnsi="MicrogrammaDMedExt" w:cs="Levenim MT"/>
                              <w:spacing w:val="10"/>
                              <w:sz w:val="14"/>
                              <w:szCs w:val="14"/>
                            </w:rPr>
                            <w:tab/>
                            <w:t xml:space="preserve"> |</w:t>
                          </w:r>
                          <w:r w:rsidR="00C81E55">
                            <w:rPr>
                              <w:rFonts w:ascii="MicrogrammaDMedExt" w:hAnsi="MicrogrammaDMedExt" w:cs="Levenim MT"/>
                              <w:spacing w:val="10"/>
                              <w:sz w:val="14"/>
                              <w:szCs w:val="14"/>
                            </w:rPr>
                            <w:tab/>
                            <w:t>Firmenbuch</w:t>
                          </w:r>
                          <w:r>
                            <w:rPr>
                              <w:rFonts w:ascii="MicrogrammaDMedExt" w:hAnsi="MicrogrammaDMedExt" w:cs="Levenim MT"/>
                              <w:spacing w:val="10"/>
                              <w:sz w:val="14"/>
                              <w:szCs w:val="14"/>
                            </w:rPr>
                            <w:t>: Wels</w:t>
                          </w:r>
                        </w:p>
                        <w:p w:rsidR="000B24EA" w:rsidRDefault="000D317A" w:rsidP="00E15A5B">
                          <w:pPr>
                            <w:tabs>
                              <w:tab w:val="left" w:pos="6804"/>
                              <w:tab w:val="left" w:pos="8789"/>
                              <w:tab w:val="right" w:pos="10915"/>
                            </w:tabs>
                            <w:spacing w:before="40" w:after="40"/>
                            <w:jc w:val="both"/>
                            <w:rPr>
                              <w:rFonts w:ascii="MicrogrammaDMedExt" w:hAnsi="MicrogrammaDMedExt" w:cs="Levenim MT"/>
                              <w:spacing w:val="1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icrogrammaDMedExt" w:hAnsi="MicrogrammaDMedExt" w:cs="Levenim MT"/>
                              <w:spacing w:val="10"/>
                              <w:sz w:val="14"/>
                              <w:szCs w:val="14"/>
                            </w:rPr>
                            <w:t>Dr.-</w:t>
                          </w:r>
                          <w:r w:rsidR="00647F39">
                            <w:rPr>
                              <w:rFonts w:ascii="MicrogrammaDMedExt" w:hAnsi="MicrogrammaDMedExt" w:cs="Levenim MT"/>
                              <w:spacing w:val="10"/>
                              <w:sz w:val="14"/>
                              <w:szCs w:val="14"/>
                            </w:rPr>
                            <w:t>Salzmann-Straße 7</w:t>
                          </w:r>
                          <w:r w:rsidR="000B24EA" w:rsidRPr="00F85465">
                            <w:rPr>
                              <w:rFonts w:ascii="MicrogrammaDMedExt" w:hAnsi="MicrogrammaDMedExt" w:cs="Levenim MT"/>
                              <w:spacing w:val="10"/>
                              <w:sz w:val="14"/>
                              <w:szCs w:val="14"/>
                            </w:rPr>
                            <w:t xml:space="preserve"> </w:t>
                          </w:r>
                          <w:r w:rsidR="008375C5" w:rsidRPr="00F85465">
                            <w:rPr>
                              <w:rFonts w:ascii="MicrogrammaDMedExt" w:hAnsi="MicrogrammaDMedExt" w:cs="Levenim MT"/>
                              <w:spacing w:val="10"/>
                              <w:sz w:val="14"/>
                              <w:szCs w:val="14"/>
                            </w:rPr>
                            <w:t xml:space="preserve"> </w:t>
                          </w:r>
                          <w:r w:rsidR="000B24EA" w:rsidRPr="00F85465">
                            <w:rPr>
                              <w:rFonts w:ascii="MicrogrammaDMedExt" w:hAnsi="MicrogrammaDMedExt" w:cs="Levenim MT"/>
                              <w:spacing w:val="10"/>
                              <w:sz w:val="14"/>
                              <w:szCs w:val="14"/>
                            </w:rPr>
                            <w:t xml:space="preserve"> |  </w:t>
                          </w:r>
                          <w:r w:rsidR="008375C5" w:rsidRPr="00F85465">
                            <w:rPr>
                              <w:rFonts w:ascii="MicrogrammaDMedExt" w:hAnsi="MicrogrammaDMedExt" w:cs="Levenim MT"/>
                              <w:spacing w:val="10"/>
                              <w:sz w:val="14"/>
                              <w:szCs w:val="14"/>
                            </w:rPr>
                            <w:t xml:space="preserve"> </w:t>
                          </w:r>
                          <w:r w:rsidR="000B24EA" w:rsidRPr="00F85465">
                            <w:rPr>
                              <w:rFonts w:ascii="MicrogrammaDMedExt" w:hAnsi="MicrogrammaDMedExt" w:cs="Levenim MT"/>
                              <w:spacing w:val="10"/>
                              <w:sz w:val="14"/>
                              <w:szCs w:val="14"/>
                            </w:rPr>
                            <w:t xml:space="preserve">4600 Wels </w:t>
                          </w:r>
                          <w:r w:rsidR="008375C5" w:rsidRPr="00F85465">
                            <w:rPr>
                              <w:rFonts w:ascii="MicrogrammaDMedExt" w:hAnsi="MicrogrammaDMedExt" w:cs="Levenim MT"/>
                              <w:spacing w:val="10"/>
                              <w:sz w:val="14"/>
                              <w:szCs w:val="14"/>
                            </w:rPr>
                            <w:t xml:space="preserve"> </w:t>
                          </w:r>
                          <w:r w:rsidR="003F0CA1" w:rsidRPr="00F85465">
                            <w:rPr>
                              <w:rFonts w:ascii="MicrogrammaDMedExt" w:hAnsi="MicrogrammaDMedExt" w:cs="Levenim MT"/>
                              <w:spacing w:val="10"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gramStart"/>
                          <w:r w:rsidR="000B24EA" w:rsidRPr="00F85465">
                            <w:rPr>
                              <w:rFonts w:ascii="MicrogrammaDMedExt" w:hAnsi="MicrogrammaDMedExt" w:cs="Levenim MT"/>
                              <w:spacing w:val="10"/>
                              <w:sz w:val="14"/>
                              <w:szCs w:val="14"/>
                            </w:rPr>
                            <w:t>|</w:t>
                          </w:r>
                          <w:r w:rsidR="008375C5" w:rsidRPr="00F85465">
                            <w:rPr>
                              <w:rFonts w:ascii="MicrogrammaDMedExt" w:hAnsi="MicrogrammaDMedExt" w:cs="Levenim MT"/>
                              <w:spacing w:val="10"/>
                              <w:sz w:val="14"/>
                              <w:szCs w:val="14"/>
                            </w:rPr>
                            <w:t xml:space="preserve"> </w:t>
                          </w:r>
                          <w:r w:rsidR="003F0CA1" w:rsidRPr="00F85465">
                            <w:rPr>
                              <w:rFonts w:ascii="MicrogrammaDMedExt" w:hAnsi="MicrogrammaDMedExt" w:cs="Levenim MT"/>
                              <w:spacing w:val="10"/>
                              <w:sz w:val="14"/>
                              <w:szCs w:val="14"/>
                            </w:rPr>
                            <w:t xml:space="preserve"> </w:t>
                          </w:r>
                          <w:r w:rsidR="000B24EA" w:rsidRPr="00F85465">
                            <w:rPr>
                              <w:rFonts w:ascii="MicrogrammaDMedExt" w:hAnsi="MicrogrammaDMedExt" w:cs="Levenim MT"/>
                              <w:spacing w:val="10"/>
                              <w:sz w:val="14"/>
                              <w:szCs w:val="14"/>
                            </w:rPr>
                            <w:t>Tel</w:t>
                          </w:r>
                          <w:proofErr w:type="gramEnd"/>
                          <w:r w:rsidR="000B24EA" w:rsidRPr="00F85465">
                            <w:rPr>
                              <w:rFonts w:ascii="MicrogrammaDMedExt" w:hAnsi="MicrogrammaDMedExt" w:cs="Levenim MT"/>
                              <w:spacing w:val="10"/>
                              <w:sz w:val="14"/>
                              <w:szCs w:val="14"/>
                            </w:rPr>
                            <w:t>: +43/7242/</w:t>
                          </w:r>
                          <w:r w:rsidR="00003419">
                            <w:rPr>
                              <w:rFonts w:ascii="MicrogrammaDMedExt" w:hAnsi="MicrogrammaDMedExt" w:cs="Levenim MT"/>
                              <w:spacing w:val="10"/>
                              <w:sz w:val="14"/>
                              <w:szCs w:val="14"/>
                            </w:rPr>
                            <w:t>47160</w:t>
                          </w:r>
                          <w:r w:rsidR="000B24EA" w:rsidRPr="00F85465">
                            <w:rPr>
                              <w:rFonts w:ascii="MicrogrammaDMedExt" w:hAnsi="MicrogrammaDMedExt" w:cs="Levenim MT"/>
                              <w:spacing w:val="10"/>
                              <w:sz w:val="14"/>
                              <w:szCs w:val="14"/>
                            </w:rPr>
                            <w:t xml:space="preserve">-0 </w:t>
                          </w:r>
                          <w:r w:rsidR="008375C5" w:rsidRPr="00F85465">
                            <w:rPr>
                              <w:rFonts w:ascii="MicrogrammaDMedExt" w:hAnsi="MicrogrammaDMedExt" w:cs="Levenim MT"/>
                              <w:spacing w:val="10"/>
                              <w:sz w:val="14"/>
                              <w:szCs w:val="14"/>
                            </w:rPr>
                            <w:t xml:space="preserve">  </w:t>
                          </w:r>
                          <w:r w:rsidR="003F0CA1" w:rsidRPr="00F85465">
                            <w:rPr>
                              <w:rFonts w:ascii="MicrogrammaDMedExt" w:hAnsi="MicrogrammaDMedExt" w:cs="Levenim MT"/>
                              <w:spacing w:val="10"/>
                              <w:sz w:val="14"/>
                              <w:szCs w:val="14"/>
                            </w:rPr>
                            <w:t xml:space="preserve"> </w:t>
                          </w:r>
                          <w:r w:rsidR="008C664B">
                            <w:rPr>
                              <w:rFonts w:ascii="MicrogrammaDMedExt" w:hAnsi="MicrogrammaDMedExt" w:cs="Levenim MT"/>
                              <w:spacing w:val="10"/>
                              <w:sz w:val="14"/>
                              <w:szCs w:val="14"/>
                            </w:rPr>
                            <w:tab/>
                          </w:r>
                          <w:r w:rsidR="000B24EA" w:rsidRPr="00F85465">
                            <w:rPr>
                              <w:rFonts w:ascii="MicrogrammaDMedExt" w:hAnsi="MicrogrammaDMedExt" w:cs="Levenim MT"/>
                              <w:spacing w:val="10"/>
                              <w:sz w:val="14"/>
                              <w:szCs w:val="14"/>
                            </w:rPr>
                            <w:t>|</w:t>
                          </w:r>
                          <w:r w:rsidR="008375C5" w:rsidRPr="00F85465">
                            <w:rPr>
                              <w:rFonts w:ascii="MicrogrammaDMedExt" w:hAnsi="MicrogrammaDMedExt" w:cs="Levenim MT"/>
                              <w:spacing w:val="10"/>
                              <w:sz w:val="14"/>
                              <w:szCs w:val="14"/>
                            </w:rPr>
                            <w:t xml:space="preserve"> </w:t>
                          </w:r>
                          <w:r w:rsidR="000B24EA" w:rsidRPr="00F85465">
                            <w:rPr>
                              <w:rFonts w:ascii="MicrogrammaDMedExt" w:hAnsi="MicrogrammaDMedExt" w:cs="Levenim MT"/>
                              <w:spacing w:val="10"/>
                              <w:sz w:val="14"/>
                              <w:szCs w:val="14"/>
                            </w:rPr>
                            <w:t xml:space="preserve">  WT-Code: </w:t>
                          </w:r>
                          <w:r w:rsidR="00003419">
                            <w:rPr>
                              <w:rFonts w:ascii="MicrogrammaDMedExt" w:hAnsi="MicrogrammaDMedExt" w:cs="Levenim MT"/>
                              <w:spacing w:val="10"/>
                              <w:sz w:val="14"/>
                              <w:szCs w:val="14"/>
                            </w:rPr>
                            <w:t>80</w:t>
                          </w:r>
                          <w:r w:rsidR="00147E17">
                            <w:rPr>
                              <w:rFonts w:ascii="MicrogrammaDMedExt" w:hAnsi="MicrogrammaDMedExt" w:cs="Levenim MT"/>
                              <w:spacing w:val="10"/>
                              <w:sz w:val="14"/>
                              <w:szCs w:val="14"/>
                            </w:rPr>
                            <w:t>2755</w:t>
                          </w:r>
                          <w:r w:rsidR="000B24EA" w:rsidRPr="00F85465">
                            <w:rPr>
                              <w:rFonts w:ascii="MicrogrammaDMedExt" w:hAnsi="MicrogrammaDMedExt" w:cs="Levenim MT"/>
                              <w:spacing w:val="10"/>
                              <w:sz w:val="14"/>
                              <w:szCs w:val="14"/>
                            </w:rPr>
                            <w:t xml:space="preserve"> </w:t>
                          </w:r>
                          <w:r w:rsidR="008C664B">
                            <w:rPr>
                              <w:rFonts w:ascii="MicrogrammaDMedExt" w:hAnsi="MicrogrammaDMedExt" w:cs="Levenim MT"/>
                              <w:spacing w:val="10"/>
                              <w:sz w:val="14"/>
                              <w:szCs w:val="14"/>
                            </w:rPr>
                            <w:t xml:space="preserve">            </w:t>
                          </w:r>
                          <w:r w:rsidR="008375C5" w:rsidRPr="00F85465">
                            <w:rPr>
                              <w:rFonts w:ascii="MicrogrammaDMedExt" w:hAnsi="MicrogrammaDMedExt" w:cs="Levenim MT"/>
                              <w:spacing w:val="10"/>
                              <w:sz w:val="14"/>
                              <w:szCs w:val="14"/>
                            </w:rPr>
                            <w:t xml:space="preserve"> </w:t>
                          </w:r>
                          <w:r w:rsidR="003F0CA1" w:rsidRPr="00F85465">
                            <w:rPr>
                              <w:rFonts w:ascii="MicrogrammaDMedExt" w:hAnsi="MicrogrammaDMedExt" w:cs="Levenim MT"/>
                              <w:spacing w:val="10"/>
                              <w:sz w:val="14"/>
                              <w:szCs w:val="14"/>
                            </w:rPr>
                            <w:t xml:space="preserve"> </w:t>
                          </w:r>
                          <w:r w:rsidR="004F43BC" w:rsidRPr="00E15A5B">
                            <w:rPr>
                              <w:rFonts w:ascii="MicrogrammaDMedExt" w:hAnsi="MicrogrammaDMedExt" w:cs="Levenim MT"/>
                              <w:spacing w:val="16"/>
                              <w:sz w:val="14"/>
                              <w:szCs w:val="14"/>
                            </w:rPr>
                            <w:t>|</w:t>
                          </w:r>
                          <w:r w:rsidR="004F43BC" w:rsidRPr="00F85465">
                            <w:rPr>
                              <w:rFonts w:ascii="MicrogrammaDMedExt" w:hAnsi="MicrogrammaDMedExt" w:cs="Levenim MT"/>
                              <w:spacing w:val="10"/>
                              <w:sz w:val="14"/>
                              <w:szCs w:val="14"/>
                            </w:rPr>
                            <w:tab/>
                          </w:r>
                          <w:r w:rsidR="000B24EA" w:rsidRPr="00F85465">
                            <w:rPr>
                              <w:rFonts w:ascii="MicrogrammaDMedExt" w:hAnsi="MicrogrammaDMedExt" w:cs="Levenim MT"/>
                              <w:spacing w:val="10"/>
                              <w:sz w:val="14"/>
                              <w:szCs w:val="14"/>
                            </w:rPr>
                            <w:t>UID:</w:t>
                          </w:r>
                          <w:r w:rsidR="003F0CA1" w:rsidRPr="00F85465">
                            <w:rPr>
                              <w:rFonts w:ascii="MicrogrammaDMedExt" w:hAnsi="MicrogrammaDMedExt" w:cs="Levenim MT"/>
                              <w:spacing w:val="10"/>
                              <w:sz w:val="14"/>
                              <w:szCs w:val="14"/>
                            </w:rPr>
                            <w:t xml:space="preserve"> </w:t>
                          </w:r>
                          <w:r w:rsidR="000B24EA" w:rsidRPr="00F85465">
                            <w:rPr>
                              <w:rFonts w:ascii="MicrogrammaDMedExt" w:hAnsi="MicrogrammaDMedExt" w:cs="Levenim MT"/>
                              <w:spacing w:val="10"/>
                              <w:sz w:val="14"/>
                              <w:szCs w:val="14"/>
                            </w:rPr>
                            <w:t>ATU</w:t>
                          </w:r>
                          <w:r w:rsidR="00147E17">
                            <w:rPr>
                              <w:rFonts w:ascii="MicrogrammaDMedExt" w:hAnsi="MicrogrammaDMedExt" w:cs="Levenim MT"/>
                              <w:spacing w:val="10"/>
                              <w:sz w:val="14"/>
                              <w:szCs w:val="14"/>
                            </w:rPr>
                            <w:t>61472089</w:t>
                          </w:r>
                        </w:p>
                        <w:p w:rsidR="008C664B" w:rsidRPr="008C664B" w:rsidRDefault="008C664B" w:rsidP="008375C5">
                          <w:pPr>
                            <w:tabs>
                              <w:tab w:val="right" w:pos="8931"/>
                              <w:tab w:val="right" w:pos="10915"/>
                            </w:tabs>
                            <w:spacing w:before="40" w:after="40"/>
                            <w:jc w:val="both"/>
                            <w:rPr>
                              <w:rFonts w:ascii="MicrogrammaDMedExt" w:hAnsi="MicrogrammaDMedExt" w:cs="Levenim MT"/>
                              <w:spacing w:val="1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icrogrammaDMedExt" w:hAnsi="MicrogrammaDMedExt" w:cs="Levenim MT"/>
                              <w:spacing w:val="10"/>
                              <w:sz w:val="14"/>
                              <w:szCs w:val="14"/>
                            </w:rPr>
                            <w:t>IBAN: AT22 2032 0100 0005 2703</w:t>
                          </w:r>
                          <w:r>
                            <w:rPr>
                              <w:rFonts w:ascii="MicrogrammaDMedExt" w:hAnsi="MicrogrammaDMedExt" w:cs="Levenim MT"/>
                              <w:spacing w:val="10"/>
                              <w:sz w:val="14"/>
                              <w:szCs w:val="14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216000" tIns="72000" rIns="21600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833DF5" id="AutoShape 2" o:spid="_x0000_s1026" style="position:absolute;margin-left:-63.2pt;margin-top:-10.85pt;width:580pt;height:55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53821,539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" adj="-11796480,,5400" path="m2401,89960c2401,40276,42677,,92361,l7463861,v49684,,89960,40276,89960,89960l7553821,539750v,-1160,-40276,,-89960,l92361,539750v-49684,,-104579,-1567,-89960,l2401,89960xe" filled="f" stroked="f">
              <v:stroke joinstyle="miter"/>
              <v:formulas/>
              <v:path arrowok="t" o:connecttype="custom" o:connectlocs="2341,117858;90065,0;7278277,0;7366000,117858;7366000,707136;7278277,707136;90065,707136;2341,707136;2341,117858" o:connectangles="0,0,0,0,0,0,0,0,0" textboxrect="0,0,7553821,539750"/>
              <v:textbox inset="6mm,2mm,6mm">
                <w:txbxContent>
                  <w:p w:rsidR="000B24EA" w:rsidRDefault="00003419" w:rsidP="00003419">
                    <w:pPr>
                      <w:tabs>
                        <w:tab w:val="left" w:pos="6804"/>
                        <w:tab w:val="left" w:pos="8789"/>
                        <w:tab w:val="right" w:pos="10915"/>
                      </w:tabs>
                      <w:spacing w:before="80" w:after="40"/>
                      <w:jc w:val="both"/>
                      <w:rPr>
                        <w:rFonts w:ascii="MicrogrammaDMedExt" w:hAnsi="MicrogrammaDMedExt" w:cs="Levenim MT"/>
                        <w:color w:val="76923C" w:themeColor="accent3" w:themeShade="BF"/>
                        <w:spacing w:val="16"/>
                        <w:sz w:val="16"/>
                        <w:szCs w:val="16"/>
                      </w:rPr>
                    </w:pPr>
                    <w:r w:rsidRPr="00003419">
                      <w:rPr>
                        <w:rFonts w:ascii="MicrogrammaDBolExt" w:hAnsi="MicrogrammaDBolExt" w:cs="Levenim MT"/>
                        <w:color w:val="C0504D" w:themeColor="accent2"/>
                        <w:spacing w:val="20"/>
                        <w:sz w:val="16"/>
                        <w:szCs w:val="16"/>
                      </w:rPr>
                      <w:t>H. R</w:t>
                    </w:r>
                    <w:r w:rsidR="000D317A">
                      <w:rPr>
                        <w:rFonts w:ascii="MicrogrammaDBolExt" w:hAnsi="MicrogrammaDBolExt" w:cs="Levenim MT"/>
                        <w:color w:val="C0504D" w:themeColor="accent2"/>
                        <w:spacing w:val="20"/>
                        <w:sz w:val="16"/>
                        <w:szCs w:val="16"/>
                      </w:rPr>
                      <w:t>anger</w:t>
                    </w:r>
                    <w:r w:rsidR="00846C6E" w:rsidRPr="00003419">
                      <w:rPr>
                        <w:rFonts w:ascii="MicrogrammaDBolExt" w:hAnsi="MicrogrammaDBolExt" w:cs="Levenim MT"/>
                        <w:color w:val="C0504D" w:themeColor="accent2"/>
                        <w:spacing w:val="2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MicrogrammaDMedExt" w:hAnsi="MicrogrammaDMedExt" w:cs="Levenim MT"/>
                        <w:spacing w:val="20"/>
                        <w:sz w:val="16"/>
                        <w:szCs w:val="16"/>
                      </w:rPr>
                      <w:t>Steuerberatungs GmbH</w:t>
                    </w:r>
                    <w:r w:rsidR="0068537F">
                      <w:rPr>
                        <w:rFonts w:ascii="MicrogrammaDMedExt" w:hAnsi="MicrogrammaDMedExt" w:cs="Levenim MT"/>
                        <w:spacing w:val="20"/>
                        <w:sz w:val="16"/>
                        <w:szCs w:val="16"/>
                      </w:rPr>
                      <w:t xml:space="preserve">       </w:t>
                    </w:r>
                    <w:r>
                      <w:rPr>
                        <w:rFonts w:ascii="MicrogrammaDMedExt" w:hAnsi="MicrogrammaDMedExt" w:cs="Levenim MT"/>
                        <w:spacing w:val="20"/>
                        <w:sz w:val="16"/>
                        <w:szCs w:val="16"/>
                      </w:rPr>
                      <w:tab/>
                    </w:r>
                    <w:r w:rsidR="0068537F" w:rsidRPr="0068537F">
                      <w:rPr>
                        <w:rFonts w:ascii="MicrogrammaDMedExt" w:hAnsi="MicrogrammaDMedExt" w:cs="Levenim MT"/>
                        <w:spacing w:val="16"/>
                        <w:sz w:val="16"/>
                        <w:szCs w:val="16"/>
                      </w:rPr>
                      <w:t>|</w:t>
                    </w:r>
                    <w:r>
                      <w:rPr>
                        <w:rFonts w:ascii="MicrogrammaDMedExt" w:hAnsi="MicrogrammaDMedExt" w:cs="Levenim MT"/>
                        <w:spacing w:val="16"/>
                        <w:sz w:val="16"/>
                        <w:szCs w:val="16"/>
                      </w:rPr>
                      <w:t xml:space="preserve"> </w:t>
                    </w:r>
                    <w:hyperlink r:id="rId2" w:history="1">
                      <w:r w:rsidR="00017CCD" w:rsidRPr="00662E9D">
                        <w:rPr>
                          <w:rStyle w:val="Hyperlink"/>
                          <w:rFonts w:ascii="MicrogrammaDMedExt" w:hAnsi="MicrogrammaDMedExt" w:cs="Levenim MT"/>
                          <w:spacing w:val="16"/>
                          <w:sz w:val="14"/>
                          <w:szCs w:val="14"/>
                        </w:rPr>
                        <w:t>office@ranger.co.at</w:t>
                      </w:r>
                    </w:hyperlink>
                    <w:r>
                      <w:rPr>
                        <w:rFonts w:ascii="MicrogrammaDMedExt" w:hAnsi="MicrogrammaDMedExt" w:cs="Levenim MT"/>
                        <w:spacing w:val="16"/>
                        <w:sz w:val="14"/>
                        <w:szCs w:val="14"/>
                      </w:rPr>
                      <w:tab/>
                      <w:t xml:space="preserve"> </w:t>
                    </w:r>
                    <w:r w:rsidR="0068537F" w:rsidRPr="00E15A5B">
                      <w:rPr>
                        <w:rFonts w:ascii="MicrogrammaDMedExt" w:hAnsi="MicrogrammaDMedExt" w:cs="Levenim MT"/>
                        <w:spacing w:val="16"/>
                        <w:sz w:val="14"/>
                        <w:szCs w:val="14"/>
                      </w:rPr>
                      <w:t>|</w:t>
                    </w:r>
                    <w:r w:rsidRPr="00E15A5B">
                      <w:rPr>
                        <w:rFonts w:ascii="MicrogrammaDMedExt" w:hAnsi="MicrogrammaDMedExt" w:cs="Levenim MT"/>
                        <w:spacing w:val="16"/>
                        <w:sz w:val="14"/>
                        <w:szCs w:val="14"/>
                      </w:rPr>
                      <w:tab/>
                    </w:r>
                    <w:r w:rsidR="00ED5DC9" w:rsidRPr="00E15A5B">
                      <w:rPr>
                        <w:rFonts w:ascii="MicrogrammaDMedExt" w:hAnsi="MicrogrammaDMedExt" w:cs="Levenim MT"/>
                        <w:spacing w:val="16"/>
                        <w:sz w:val="14"/>
                        <w:szCs w:val="14"/>
                      </w:rPr>
                      <w:t>www.</w:t>
                    </w:r>
                    <w:r w:rsidR="00017CCD" w:rsidRPr="00E15A5B">
                      <w:rPr>
                        <w:rFonts w:ascii="MicrogrammaDMedExt" w:hAnsi="MicrogrammaDMedExt" w:cs="Levenim MT"/>
                        <w:spacing w:val="16"/>
                        <w:sz w:val="14"/>
                        <w:szCs w:val="14"/>
                      </w:rPr>
                      <w:t>ranger.</w:t>
                    </w:r>
                    <w:r w:rsidRPr="00E15A5B">
                      <w:rPr>
                        <w:rFonts w:ascii="MicrogrammaDMedExt" w:hAnsi="MicrogrammaDMedExt" w:cs="Levenim MT"/>
                        <w:spacing w:val="16"/>
                        <w:sz w:val="14"/>
                        <w:szCs w:val="14"/>
                      </w:rPr>
                      <w:t>c</w:t>
                    </w:r>
                    <w:r w:rsidR="00017CCD" w:rsidRPr="00E15A5B">
                      <w:rPr>
                        <w:rFonts w:ascii="MicrogrammaDMedExt" w:hAnsi="MicrogrammaDMedExt" w:cs="Levenim MT"/>
                        <w:spacing w:val="16"/>
                        <w:sz w:val="14"/>
                        <w:szCs w:val="14"/>
                      </w:rPr>
                      <w:t>o.at</w:t>
                    </w:r>
                  </w:p>
                  <w:p w:rsidR="00846C6E" w:rsidRPr="00846C6E" w:rsidRDefault="00846C6E" w:rsidP="00846C6E">
                    <w:pPr>
                      <w:tabs>
                        <w:tab w:val="left" w:pos="6804"/>
                        <w:tab w:val="left" w:pos="8789"/>
                        <w:tab w:val="right" w:pos="10915"/>
                      </w:tabs>
                      <w:spacing w:before="40" w:after="40"/>
                      <w:jc w:val="both"/>
                      <w:rPr>
                        <w:rFonts w:ascii="MicrogrammaDMedExt" w:hAnsi="MicrogrammaDMedExt" w:cs="Levenim MT"/>
                        <w:sz w:val="16"/>
                        <w:szCs w:val="16"/>
                      </w:rPr>
                    </w:pPr>
                    <w:r w:rsidRPr="00C81E55">
                      <w:rPr>
                        <w:rFonts w:ascii="MicrogrammaDMedExt" w:hAnsi="MicrogrammaDMedExt" w:cs="Levenim MT"/>
                        <w:sz w:val="14"/>
                        <w:szCs w:val="14"/>
                      </w:rPr>
                      <w:t xml:space="preserve">Geschäftsführer: Stb. </w:t>
                    </w:r>
                    <w:r w:rsidR="000D317A">
                      <w:rPr>
                        <w:rFonts w:ascii="MicrogrammaDMedExt" w:hAnsi="MicrogrammaDMedExt" w:cs="Levenim MT"/>
                        <w:sz w:val="14"/>
                        <w:szCs w:val="14"/>
                      </w:rPr>
                      <w:t>Mag. (FH) Wolfgang Stross</w:t>
                    </w:r>
                    <w:r>
                      <w:rPr>
                        <w:rFonts w:ascii="MicrogrammaDMedExt" w:hAnsi="MicrogrammaDMedExt" w:cs="Levenim MT"/>
                        <w:sz w:val="16"/>
                        <w:szCs w:val="16"/>
                      </w:rPr>
                      <w:tab/>
                    </w:r>
                    <w:r w:rsidRPr="00ED5DC9">
                      <w:rPr>
                        <w:rFonts w:ascii="MicrogrammaDMedExt" w:hAnsi="MicrogrammaDMedExt" w:cs="Levenim MT"/>
                        <w:spacing w:val="10"/>
                        <w:sz w:val="14"/>
                        <w:szCs w:val="14"/>
                      </w:rPr>
                      <w:t xml:space="preserve">|   FN: </w:t>
                    </w:r>
                    <w:r w:rsidR="00003419">
                      <w:rPr>
                        <w:rFonts w:ascii="MicrogrammaDMedExt" w:hAnsi="MicrogrammaDMedExt" w:cs="Levenim MT"/>
                        <w:spacing w:val="10"/>
                        <w:sz w:val="14"/>
                        <w:szCs w:val="14"/>
                      </w:rPr>
                      <w:t>206633y</w:t>
                    </w:r>
                    <w:r>
                      <w:rPr>
                        <w:rFonts w:ascii="MicrogrammaDMedExt" w:hAnsi="MicrogrammaDMedExt" w:cs="Levenim MT"/>
                        <w:spacing w:val="10"/>
                        <w:sz w:val="14"/>
                        <w:szCs w:val="14"/>
                      </w:rPr>
                      <w:t xml:space="preserve"> </w:t>
                    </w:r>
                    <w:r w:rsidR="00C81E55">
                      <w:rPr>
                        <w:rFonts w:ascii="MicrogrammaDMedExt" w:hAnsi="MicrogrammaDMedExt" w:cs="Levenim MT"/>
                        <w:spacing w:val="10"/>
                        <w:sz w:val="14"/>
                        <w:szCs w:val="14"/>
                      </w:rPr>
                      <w:tab/>
                      <w:t xml:space="preserve"> |</w:t>
                    </w:r>
                    <w:r w:rsidR="00C81E55">
                      <w:rPr>
                        <w:rFonts w:ascii="MicrogrammaDMedExt" w:hAnsi="MicrogrammaDMedExt" w:cs="Levenim MT"/>
                        <w:spacing w:val="10"/>
                        <w:sz w:val="14"/>
                        <w:szCs w:val="14"/>
                      </w:rPr>
                      <w:tab/>
                      <w:t>Firmenbuch</w:t>
                    </w:r>
                    <w:r>
                      <w:rPr>
                        <w:rFonts w:ascii="MicrogrammaDMedExt" w:hAnsi="MicrogrammaDMedExt" w:cs="Levenim MT"/>
                        <w:spacing w:val="10"/>
                        <w:sz w:val="14"/>
                        <w:szCs w:val="14"/>
                      </w:rPr>
                      <w:t>: Wels</w:t>
                    </w:r>
                  </w:p>
                  <w:p w:rsidR="000B24EA" w:rsidRDefault="000D317A" w:rsidP="00E15A5B">
                    <w:pPr>
                      <w:tabs>
                        <w:tab w:val="left" w:pos="6804"/>
                        <w:tab w:val="left" w:pos="8789"/>
                        <w:tab w:val="right" w:pos="10915"/>
                      </w:tabs>
                      <w:spacing w:before="40" w:after="40"/>
                      <w:jc w:val="both"/>
                      <w:rPr>
                        <w:rFonts w:ascii="MicrogrammaDMedExt" w:hAnsi="MicrogrammaDMedExt" w:cs="Levenim MT"/>
                        <w:spacing w:val="10"/>
                        <w:sz w:val="14"/>
                        <w:szCs w:val="14"/>
                      </w:rPr>
                    </w:pPr>
                    <w:r>
                      <w:rPr>
                        <w:rFonts w:ascii="MicrogrammaDMedExt" w:hAnsi="MicrogrammaDMedExt" w:cs="Levenim MT"/>
                        <w:spacing w:val="10"/>
                        <w:sz w:val="14"/>
                        <w:szCs w:val="14"/>
                      </w:rPr>
                      <w:t>Dr.-</w:t>
                    </w:r>
                    <w:r w:rsidR="00647F39">
                      <w:rPr>
                        <w:rFonts w:ascii="MicrogrammaDMedExt" w:hAnsi="MicrogrammaDMedExt" w:cs="Levenim MT"/>
                        <w:spacing w:val="10"/>
                        <w:sz w:val="14"/>
                        <w:szCs w:val="14"/>
                      </w:rPr>
                      <w:t>Salzmann-Straße 7</w:t>
                    </w:r>
                    <w:r w:rsidR="000B24EA" w:rsidRPr="00F85465">
                      <w:rPr>
                        <w:rFonts w:ascii="MicrogrammaDMedExt" w:hAnsi="MicrogrammaDMedExt" w:cs="Levenim MT"/>
                        <w:spacing w:val="10"/>
                        <w:sz w:val="14"/>
                        <w:szCs w:val="14"/>
                      </w:rPr>
                      <w:t xml:space="preserve"> </w:t>
                    </w:r>
                    <w:r w:rsidR="008375C5" w:rsidRPr="00F85465">
                      <w:rPr>
                        <w:rFonts w:ascii="MicrogrammaDMedExt" w:hAnsi="MicrogrammaDMedExt" w:cs="Levenim MT"/>
                        <w:spacing w:val="10"/>
                        <w:sz w:val="14"/>
                        <w:szCs w:val="14"/>
                      </w:rPr>
                      <w:t xml:space="preserve"> </w:t>
                    </w:r>
                    <w:r w:rsidR="000B24EA" w:rsidRPr="00F85465">
                      <w:rPr>
                        <w:rFonts w:ascii="MicrogrammaDMedExt" w:hAnsi="MicrogrammaDMedExt" w:cs="Levenim MT"/>
                        <w:spacing w:val="10"/>
                        <w:sz w:val="14"/>
                        <w:szCs w:val="14"/>
                      </w:rPr>
                      <w:t xml:space="preserve"> |  </w:t>
                    </w:r>
                    <w:r w:rsidR="008375C5" w:rsidRPr="00F85465">
                      <w:rPr>
                        <w:rFonts w:ascii="MicrogrammaDMedExt" w:hAnsi="MicrogrammaDMedExt" w:cs="Levenim MT"/>
                        <w:spacing w:val="10"/>
                        <w:sz w:val="14"/>
                        <w:szCs w:val="14"/>
                      </w:rPr>
                      <w:t xml:space="preserve"> </w:t>
                    </w:r>
                    <w:r w:rsidR="000B24EA" w:rsidRPr="00F85465">
                      <w:rPr>
                        <w:rFonts w:ascii="MicrogrammaDMedExt" w:hAnsi="MicrogrammaDMedExt" w:cs="Levenim MT"/>
                        <w:spacing w:val="10"/>
                        <w:sz w:val="14"/>
                        <w:szCs w:val="14"/>
                      </w:rPr>
                      <w:t xml:space="preserve">4600 Wels </w:t>
                    </w:r>
                    <w:r w:rsidR="008375C5" w:rsidRPr="00F85465">
                      <w:rPr>
                        <w:rFonts w:ascii="MicrogrammaDMedExt" w:hAnsi="MicrogrammaDMedExt" w:cs="Levenim MT"/>
                        <w:spacing w:val="10"/>
                        <w:sz w:val="14"/>
                        <w:szCs w:val="14"/>
                      </w:rPr>
                      <w:t xml:space="preserve"> </w:t>
                    </w:r>
                    <w:r w:rsidR="003F0CA1" w:rsidRPr="00F85465">
                      <w:rPr>
                        <w:rFonts w:ascii="MicrogrammaDMedExt" w:hAnsi="MicrogrammaDMedExt" w:cs="Levenim MT"/>
                        <w:spacing w:val="10"/>
                        <w:sz w:val="14"/>
                        <w:szCs w:val="14"/>
                      </w:rPr>
                      <w:t xml:space="preserve"> </w:t>
                    </w:r>
                    <w:proofErr w:type="gramStart"/>
                    <w:r w:rsidR="000B24EA" w:rsidRPr="00F85465">
                      <w:rPr>
                        <w:rFonts w:ascii="MicrogrammaDMedExt" w:hAnsi="MicrogrammaDMedExt" w:cs="Levenim MT"/>
                        <w:spacing w:val="10"/>
                        <w:sz w:val="14"/>
                        <w:szCs w:val="14"/>
                      </w:rPr>
                      <w:t>|</w:t>
                    </w:r>
                    <w:r w:rsidR="008375C5" w:rsidRPr="00F85465">
                      <w:rPr>
                        <w:rFonts w:ascii="MicrogrammaDMedExt" w:hAnsi="MicrogrammaDMedExt" w:cs="Levenim MT"/>
                        <w:spacing w:val="10"/>
                        <w:sz w:val="14"/>
                        <w:szCs w:val="14"/>
                      </w:rPr>
                      <w:t xml:space="preserve"> </w:t>
                    </w:r>
                    <w:r w:rsidR="003F0CA1" w:rsidRPr="00F85465">
                      <w:rPr>
                        <w:rFonts w:ascii="MicrogrammaDMedExt" w:hAnsi="MicrogrammaDMedExt" w:cs="Levenim MT"/>
                        <w:spacing w:val="10"/>
                        <w:sz w:val="14"/>
                        <w:szCs w:val="14"/>
                      </w:rPr>
                      <w:t xml:space="preserve"> </w:t>
                    </w:r>
                    <w:r w:rsidR="000B24EA" w:rsidRPr="00F85465">
                      <w:rPr>
                        <w:rFonts w:ascii="MicrogrammaDMedExt" w:hAnsi="MicrogrammaDMedExt" w:cs="Levenim MT"/>
                        <w:spacing w:val="10"/>
                        <w:sz w:val="14"/>
                        <w:szCs w:val="14"/>
                      </w:rPr>
                      <w:t>Tel</w:t>
                    </w:r>
                    <w:proofErr w:type="gramEnd"/>
                    <w:r w:rsidR="000B24EA" w:rsidRPr="00F85465">
                      <w:rPr>
                        <w:rFonts w:ascii="MicrogrammaDMedExt" w:hAnsi="MicrogrammaDMedExt" w:cs="Levenim MT"/>
                        <w:spacing w:val="10"/>
                        <w:sz w:val="14"/>
                        <w:szCs w:val="14"/>
                      </w:rPr>
                      <w:t>: +43/7242/</w:t>
                    </w:r>
                    <w:r w:rsidR="00003419">
                      <w:rPr>
                        <w:rFonts w:ascii="MicrogrammaDMedExt" w:hAnsi="MicrogrammaDMedExt" w:cs="Levenim MT"/>
                        <w:spacing w:val="10"/>
                        <w:sz w:val="14"/>
                        <w:szCs w:val="14"/>
                      </w:rPr>
                      <w:t>47160</w:t>
                    </w:r>
                    <w:r w:rsidR="000B24EA" w:rsidRPr="00F85465">
                      <w:rPr>
                        <w:rFonts w:ascii="MicrogrammaDMedExt" w:hAnsi="MicrogrammaDMedExt" w:cs="Levenim MT"/>
                        <w:spacing w:val="10"/>
                        <w:sz w:val="14"/>
                        <w:szCs w:val="14"/>
                      </w:rPr>
                      <w:t xml:space="preserve">-0 </w:t>
                    </w:r>
                    <w:r w:rsidR="008375C5" w:rsidRPr="00F85465">
                      <w:rPr>
                        <w:rFonts w:ascii="MicrogrammaDMedExt" w:hAnsi="MicrogrammaDMedExt" w:cs="Levenim MT"/>
                        <w:spacing w:val="10"/>
                        <w:sz w:val="14"/>
                        <w:szCs w:val="14"/>
                      </w:rPr>
                      <w:t xml:space="preserve">  </w:t>
                    </w:r>
                    <w:r w:rsidR="003F0CA1" w:rsidRPr="00F85465">
                      <w:rPr>
                        <w:rFonts w:ascii="MicrogrammaDMedExt" w:hAnsi="MicrogrammaDMedExt" w:cs="Levenim MT"/>
                        <w:spacing w:val="10"/>
                        <w:sz w:val="14"/>
                        <w:szCs w:val="14"/>
                      </w:rPr>
                      <w:t xml:space="preserve"> </w:t>
                    </w:r>
                    <w:r w:rsidR="008C664B">
                      <w:rPr>
                        <w:rFonts w:ascii="MicrogrammaDMedExt" w:hAnsi="MicrogrammaDMedExt" w:cs="Levenim MT"/>
                        <w:spacing w:val="10"/>
                        <w:sz w:val="14"/>
                        <w:szCs w:val="14"/>
                      </w:rPr>
                      <w:tab/>
                    </w:r>
                    <w:r w:rsidR="000B24EA" w:rsidRPr="00F85465">
                      <w:rPr>
                        <w:rFonts w:ascii="MicrogrammaDMedExt" w:hAnsi="MicrogrammaDMedExt" w:cs="Levenim MT"/>
                        <w:spacing w:val="10"/>
                        <w:sz w:val="14"/>
                        <w:szCs w:val="14"/>
                      </w:rPr>
                      <w:t>|</w:t>
                    </w:r>
                    <w:r w:rsidR="008375C5" w:rsidRPr="00F85465">
                      <w:rPr>
                        <w:rFonts w:ascii="MicrogrammaDMedExt" w:hAnsi="MicrogrammaDMedExt" w:cs="Levenim MT"/>
                        <w:spacing w:val="10"/>
                        <w:sz w:val="14"/>
                        <w:szCs w:val="14"/>
                      </w:rPr>
                      <w:t xml:space="preserve"> </w:t>
                    </w:r>
                    <w:r w:rsidR="000B24EA" w:rsidRPr="00F85465">
                      <w:rPr>
                        <w:rFonts w:ascii="MicrogrammaDMedExt" w:hAnsi="MicrogrammaDMedExt" w:cs="Levenim MT"/>
                        <w:spacing w:val="10"/>
                        <w:sz w:val="14"/>
                        <w:szCs w:val="14"/>
                      </w:rPr>
                      <w:t xml:space="preserve">  WT-Code: </w:t>
                    </w:r>
                    <w:r w:rsidR="00003419">
                      <w:rPr>
                        <w:rFonts w:ascii="MicrogrammaDMedExt" w:hAnsi="MicrogrammaDMedExt" w:cs="Levenim MT"/>
                        <w:spacing w:val="10"/>
                        <w:sz w:val="14"/>
                        <w:szCs w:val="14"/>
                      </w:rPr>
                      <w:t>80</w:t>
                    </w:r>
                    <w:r w:rsidR="00147E17">
                      <w:rPr>
                        <w:rFonts w:ascii="MicrogrammaDMedExt" w:hAnsi="MicrogrammaDMedExt" w:cs="Levenim MT"/>
                        <w:spacing w:val="10"/>
                        <w:sz w:val="14"/>
                        <w:szCs w:val="14"/>
                      </w:rPr>
                      <w:t>2755</w:t>
                    </w:r>
                    <w:r w:rsidR="000B24EA" w:rsidRPr="00F85465">
                      <w:rPr>
                        <w:rFonts w:ascii="MicrogrammaDMedExt" w:hAnsi="MicrogrammaDMedExt" w:cs="Levenim MT"/>
                        <w:spacing w:val="10"/>
                        <w:sz w:val="14"/>
                        <w:szCs w:val="14"/>
                      </w:rPr>
                      <w:t xml:space="preserve"> </w:t>
                    </w:r>
                    <w:r w:rsidR="008C664B">
                      <w:rPr>
                        <w:rFonts w:ascii="MicrogrammaDMedExt" w:hAnsi="MicrogrammaDMedExt" w:cs="Levenim MT"/>
                        <w:spacing w:val="10"/>
                        <w:sz w:val="14"/>
                        <w:szCs w:val="14"/>
                      </w:rPr>
                      <w:t xml:space="preserve">            </w:t>
                    </w:r>
                    <w:r w:rsidR="008375C5" w:rsidRPr="00F85465">
                      <w:rPr>
                        <w:rFonts w:ascii="MicrogrammaDMedExt" w:hAnsi="MicrogrammaDMedExt" w:cs="Levenim MT"/>
                        <w:spacing w:val="10"/>
                        <w:sz w:val="14"/>
                        <w:szCs w:val="14"/>
                      </w:rPr>
                      <w:t xml:space="preserve"> </w:t>
                    </w:r>
                    <w:r w:rsidR="003F0CA1" w:rsidRPr="00F85465">
                      <w:rPr>
                        <w:rFonts w:ascii="MicrogrammaDMedExt" w:hAnsi="MicrogrammaDMedExt" w:cs="Levenim MT"/>
                        <w:spacing w:val="10"/>
                        <w:sz w:val="14"/>
                        <w:szCs w:val="14"/>
                      </w:rPr>
                      <w:t xml:space="preserve"> </w:t>
                    </w:r>
                    <w:r w:rsidR="004F43BC" w:rsidRPr="00E15A5B">
                      <w:rPr>
                        <w:rFonts w:ascii="MicrogrammaDMedExt" w:hAnsi="MicrogrammaDMedExt" w:cs="Levenim MT"/>
                        <w:spacing w:val="16"/>
                        <w:sz w:val="14"/>
                        <w:szCs w:val="14"/>
                      </w:rPr>
                      <w:t>|</w:t>
                    </w:r>
                    <w:r w:rsidR="004F43BC" w:rsidRPr="00F85465">
                      <w:rPr>
                        <w:rFonts w:ascii="MicrogrammaDMedExt" w:hAnsi="MicrogrammaDMedExt" w:cs="Levenim MT"/>
                        <w:spacing w:val="10"/>
                        <w:sz w:val="14"/>
                        <w:szCs w:val="14"/>
                      </w:rPr>
                      <w:tab/>
                    </w:r>
                    <w:r w:rsidR="000B24EA" w:rsidRPr="00F85465">
                      <w:rPr>
                        <w:rFonts w:ascii="MicrogrammaDMedExt" w:hAnsi="MicrogrammaDMedExt" w:cs="Levenim MT"/>
                        <w:spacing w:val="10"/>
                        <w:sz w:val="14"/>
                        <w:szCs w:val="14"/>
                      </w:rPr>
                      <w:t>UID:</w:t>
                    </w:r>
                    <w:r w:rsidR="003F0CA1" w:rsidRPr="00F85465">
                      <w:rPr>
                        <w:rFonts w:ascii="MicrogrammaDMedExt" w:hAnsi="MicrogrammaDMedExt" w:cs="Levenim MT"/>
                        <w:spacing w:val="10"/>
                        <w:sz w:val="14"/>
                        <w:szCs w:val="14"/>
                      </w:rPr>
                      <w:t xml:space="preserve"> </w:t>
                    </w:r>
                    <w:r w:rsidR="000B24EA" w:rsidRPr="00F85465">
                      <w:rPr>
                        <w:rFonts w:ascii="MicrogrammaDMedExt" w:hAnsi="MicrogrammaDMedExt" w:cs="Levenim MT"/>
                        <w:spacing w:val="10"/>
                        <w:sz w:val="14"/>
                        <w:szCs w:val="14"/>
                      </w:rPr>
                      <w:t>ATU</w:t>
                    </w:r>
                    <w:r w:rsidR="00147E17">
                      <w:rPr>
                        <w:rFonts w:ascii="MicrogrammaDMedExt" w:hAnsi="MicrogrammaDMedExt" w:cs="Levenim MT"/>
                        <w:spacing w:val="10"/>
                        <w:sz w:val="14"/>
                        <w:szCs w:val="14"/>
                      </w:rPr>
                      <w:t>61472089</w:t>
                    </w:r>
                  </w:p>
                  <w:p w:rsidR="008C664B" w:rsidRPr="008C664B" w:rsidRDefault="008C664B" w:rsidP="008375C5">
                    <w:pPr>
                      <w:tabs>
                        <w:tab w:val="right" w:pos="8931"/>
                        <w:tab w:val="right" w:pos="10915"/>
                      </w:tabs>
                      <w:spacing w:before="40" w:after="40"/>
                      <w:jc w:val="both"/>
                      <w:rPr>
                        <w:rFonts w:ascii="MicrogrammaDMedExt" w:hAnsi="MicrogrammaDMedExt" w:cs="Levenim MT"/>
                        <w:spacing w:val="10"/>
                        <w:sz w:val="14"/>
                        <w:szCs w:val="14"/>
                      </w:rPr>
                    </w:pPr>
                    <w:r>
                      <w:rPr>
                        <w:rFonts w:ascii="MicrogrammaDMedExt" w:hAnsi="MicrogrammaDMedExt" w:cs="Levenim MT"/>
                        <w:spacing w:val="10"/>
                        <w:sz w:val="14"/>
                        <w:szCs w:val="14"/>
                      </w:rPr>
                      <w:t>IBAN: AT22 2032 0100 0005 2703</w:t>
                    </w:r>
                    <w:r>
                      <w:rPr>
                        <w:rFonts w:ascii="MicrogrammaDMedExt" w:hAnsi="MicrogrammaDMedExt" w:cs="Levenim MT"/>
                        <w:spacing w:val="10"/>
                        <w:sz w:val="14"/>
                        <w:szCs w:val="14"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  <w:r w:rsidR="00557988"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FF0842E" wp14:editId="690BA9B5">
              <wp:simplePos x="0" y="0"/>
              <wp:positionH relativeFrom="column">
                <wp:posOffset>-893445</wp:posOffset>
              </wp:positionH>
              <wp:positionV relativeFrom="paragraph">
                <wp:posOffset>-34290</wp:posOffset>
              </wp:positionV>
              <wp:extent cx="7557770" cy="0"/>
              <wp:effectExtent l="0" t="0" r="24130" b="19050"/>
              <wp:wrapNone/>
              <wp:docPr id="2" name="Gerade Verbindung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57770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7399290" id="Gerade Verbindung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0.35pt,-2.7pt" to="524.75pt,-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" strokecolor="#7f7f7f [1612]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17851" w:rsidRDefault="00717851" w:rsidP="00580273">
      <w:r>
        <w:separator/>
      </w:r>
    </w:p>
  </w:footnote>
  <w:footnote w:type="continuationSeparator" w:id="0">
    <w:p w:rsidR="00717851" w:rsidRDefault="00717851" w:rsidP="005802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17F6" w:rsidRDefault="00003419">
    <w:pPr>
      <w:pStyle w:val="Kopfzeile"/>
    </w:pPr>
    <w:r>
      <w:rPr>
        <w:rFonts w:ascii="Arial" w:hAnsi="Arial" w:cs="Arial"/>
        <w:noProof/>
        <w:szCs w:val="24"/>
        <w:lang w:eastAsia="de-AT"/>
      </w:rPr>
      <w:drawing>
        <wp:anchor distT="0" distB="0" distL="114300" distR="114300" simplePos="0" relativeHeight="251661312" behindDoc="1" locked="0" layoutInCell="1" allowOverlap="1" wp14:anchorId="7C2DA756" wp14:editId="732CF73D">
          <wp:simplePos x="0" y="0"/>
          <wp:positionH relativeFrom="column">
            <wp:posOffset>3916680</wp:posOffset>
          </wp:positionH>
          <wp:positionV relativeFrom="paragraph">
            <wp:posOffset>-59690</wp:posOffset>
          </wp:positionV>
          <wp:extent cx="2228850" cy="1200150"/>
          <wp:effectExtent l="0" t="0" r="6350" b="6350"/>
          <wp:wrapTight wrapText="bothSides">
            <wp:wrapPolygon edited="0">
              <wp:start x="0" y="0"/>
              <wp:lineTo x="0" y="21486"/>
              <wp:lineTo x="21538" y="21486"/>
              <wp:lineTo x="21538" y="0"/>
              <wp:lineTo x="0" y="0"/>
            </wp:wrapPolygon>
          </wp:wrapTight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fik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228850" cy="1200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664B"/>
    <w:rsid w:val="00003419"/>
    <w:rsid w:val="00005EB9"/>
    <w:rsid w:val="00017CCD"/>
    <w:rsid w:val="00030063"/>
    <w:rsid w:val="00085A5F"/>
    <w:rsid w:val="000B24EA"/>
    <w:rsid w:val="000D317A"/>
    <w:rsid w:val="00107646"/>
    <w:rsid w:val="001127C0"/>
    <w:rsid w:val="00137319"/>
    <w:rsid w:val="00147E17"/>
    <w:rsid w:val="00184B8C"/>
    <w:rsid w:val="001B6DDB"/>
    <w:rsid w:val="001E40D7"/>
    <w:rsid w:val="001E6026"/>
    <w:rsid w:val="001E68E1"/>
    <w:rsid w:val="001E789A"/>
    <w:rsid w:val="001F66F6"/>
    <w:rsid w:val="00233A65"/>
    <w:rsid w:val="00296540"/>
    <w:rsid w:val="002E5608"/>
    <w:rsid w:val="002F4007"/>
    <w:rsid w:val="002F4F29"/>
    <w:rsid w:val="00323B4D"/>
    <w:rsid w:val="00381905"/>
    <w:rsid w:val="003B6ADA"/>
    <w:rsid w:val="003B6BA3"/>
    <w:rsid w:val="003B6EB3"/>
    <w:rsid w:val="003C56A9"/>
    <w:rsid w:val="003D6596"/>
    <w:rsid w:val="003F0CA1"/>
    <w:rsid w:val="00402A8E"/>
    <w:rsid w:val="00432C90"/>
    <w:rsid w:val="00495924"/>
    <w:rsid w:val="004E337B"/>
    <w:rsid w:val="004F0F7B"/>
    <w:rsid w:val="004F43BC"/>
    <w:rsid w:val="004F7416"/>
    <w:rsid w:val="0050290F"/>
    <w:rsid w:val="00503453"/>
    <w:rsid w:val="005539DA"/>
    <w:rsid w:val="00557988"/>
    <w:rsid w:val="005749A5"/>
    <w:rsid w:val="005756FB"/>
    <w:rsid w:val="00580273"/>
    <w:rsid w:val="00613F3D"/>
    <w:rsid w:val="0063575E"/>
    <w:rsid w:val="00644E97"/>
    <w:rsid w:val="00647F39"/>
    <w:rsid w:val="00662037"/>
    <w:rsid w:val="0068537F"/>
    <w:rsid w:val="006B10FA"/>
    <w:rsid w:val="006B4AC5"/>
    <w:rsid w:val="006F1B62"/>
    <w:rsid w:val="00717851"/>
    <w:rsid w:val="007335A8"/>
    <w:rsid w:val="007717F6"/>
    <w:rsid w:val="007913F2"/>
    <w:rsid w:val="007C4E62"/>
    <w:rsid w:val="007D4090"/>
    <w:rsid w:val="007E5B2A"/>
    <w:rsid w:val="008375C5"/>
    <w:rsid w:val="00846C6E"/>
    <w:rsid w:val="00852B29"/>
    <w:rsid w:val="00866341"/>
    <w:rsid w:val="008C664B"/>
    <w:rsid w:val="00901228"/>
    <w:rsid w:val="0093280C"/>
    <w:rsid w:val="009334FB"/>
    <w:rsid w:val="00934B38"/>
    <w:rsid w:val="00967111"/>
    <w:rsid w:val="00972279"/>
    <w:rsid w:val="009D33A6"/>
    <w:rsid w:val="00A06D05"/>
    <w:rsid w:val="00A136F7"/>
    <w:rsid w:val="00A574AE"/>
    <w:rsid w:val="00A82F37"/>
    <w:rsid w:val="00A84E10"/>
    <w:rsid w:val="00AA58DE"/>
    <w:rsid w:val="00AC1E42"/>
    <w:rsid w:val="00AE3A73"/>
    <w:rsid w:val="00AF50D5"/>
    <w:rsid w:val="00AF6C38"/>
    <w:rsid w:val="00B32DCD"/>
    <w:rsid w:val="00B9558D"/>
    <w:rsid w:val="00BB3AD5"/>
    <w:rsid w:val="00BE4223"/>
    <w:rsid w:val="00C60EBC"/>
    <w:rsid w:val="00C81E55"/>
    <w:rsid w:val="00C9496A"/>
    <w:rsid w:val="00CA61C1"/>
    <w:rsid w:val="00CD045C"/>
    <w:rsid w:val="00CD1CD4"/>
    <w:rsid w:val="00D04EF8"/>
    <w:rsid w:val="00D2623B"/>
    <w:rsid w:val="00D27522"/>
    <w:rsid w:val="00DC2287"/>
    <w:rsid w:val="00DC7007"/>
    <w:rsid w:val="00DF10A8"/>
    <w:rsid w:val="00DF44EC"/>
    <w:rsid w:val="00E15A5B"/>
    <w:rsid w:val="00E20C29"/>
    <w:rsid w:val="00E349B7"/>
    <w:rsid w:val="00E42EB3"/>
    <w:rsid w:val="00E716A6"/>
    <w:rsid w:val="00EB06F4"/>
    <w:rsid w:val="00EB3DB7"/>
    <w:rsid w:val="00ED5DC9"/>
    <w:rsid w:val="00EE2BC5"/>
    <w:rsid w:val="00F345A4"/>
    <w:rsid w:val="00F44D16"/>
    <w:rsid w:val="00F451D8"/>
    <w:rsid w:val="00F56E74"/>
    <w:rsid w:val="00F85465"/>
    <w:rsid w:val="00FD6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BBDF4D"/>
  <w15:docId w15:val="{36D61673-DF07-4A78-9677-2FE1B754D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A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B32DCD"/>
    <w:rPr>
      <w:rFonts w:ascii="Times" w:hAnsi="Times"/>
      <w:sz w:val="24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A06D05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rsid w:val="00A06D05"/>
    <w:rPr>
      <w:rFonts w:ascii="Cambria" w:eastAsia="Times New Roman" w:hAnsi="Cambria" w:cs="Times New Roman"/>
      <w:b/>
      <w:bCs/>
      <w:kern w:val="32"/>
      <w:sz w:val="32"/>
      <w:szCs w:val="32"/>
      <w:lang w:val="en-GB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D659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D6596"/>
    <w:rPr>
      <w:rFonts w:ascii="Tahoma" w:hAnsi="Tahoma" w:cs="Tahoma"/>
      <w:sz w:val="16"/>
      <w:szCs w:val="16"/>
      <w:lang w:val="en-GB" w:eastAsia="de-DE"/>
    </w:rPr>
  </w:style>
  <w:style w:type="paragraph" w:styleId="Kopfzeile">
    <w:name w:val="header"/>
    <w:basedOn w:val="Standard"/>
    <w:link w:val="KopfzeileZchn"/>
    <w:uiPriority w:val="99"/>
    <w:unhideWhenUsed/>
    <w:rsid w:val="0058027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580273"/>
    <w:rPr>
      <w:rFonts w:ascii="Times" w:hAnsi="Times"/>
      <w:sz w:val="24"/>
      <w:lang w:val="en-GB" w:eastAsia="de-DE"/>
    </w:rPr>
  </w:style>
  <w:style w:type="paragraph" w:styleId="Fuzeile">
    <w:name w:val="footer"/>
    <w:basedOn w:val="Standard"/>
    <w:link w:val="FuzeileZchn"/>
    <w:uiPriority w:val="99"/>
    <w:unhideWhenUsed/>
    <w:rsid w:val="0058027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580273"/>
    <w:rPr>
      <w:rFonts w:ascii="Times" w:hAnsi="Times"/>
      <w:sz w:val="24"/>
      <w:lang w:val="en-GB" w:eastAsia="de-DE"/>
    </w:rPr>
  </w:style>
  <w:style w:type="character" w:styleId="Hyperlink">
    <w:name w:val="Hyperlink"/>
    <w:basedOn w:val="Absatz-Standardschriftart"/>
    <w:uiPriority w:val="99"/>
    <w:unhideWhenUsed/>
    <w:rsid w:val="000B24EA"/>
    <w:rPr>
      <w:color w:val="0000FF" w:themeColor="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DC2287"/>
    <w:rPr>
      <w:color w:val="808080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0D317A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017CC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52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office@ranger.co.at" TargetMode="External"/><Relationship Id="rId1" Type="http://schemas.openxmlformats.org/officeDocument/2006/relationships/hyperlink" Target="mailto:office@ranger.co.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.stross\AppData\Local\Microsoft\Windows\INetCache\Content.Outlook\KZKJN3NX\Briefvorlage%20H.Ranger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4963A3-5EEE-48AD-BD2F-F21FC66591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Briefvorlage H.Ranger.dotx</Template>
  <TotalTime>0</TotalTime>
  <Pages>1</Pages>
  <Words>159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Einbringung</dc:subject>
  <dc:creator>Wolfgang Stross</dc:creator>
  <cp:lastModifiedBy>Astrid Hipfl-Plank</cp:lastModifiedBy>
  <cp:revision>2</cp:revision>
  <cp:lastPrinted>2021-09-13T10:01:00Z</cp:lastPrinted>
  <dcterms:created xsi:type="dcterms:W3CDTF">2021-09-28T07:53:00Z</dcterms:created>
  <dcterms:modified xsi:type="dcterms:W3CDTF">2021-09-28T07:53:00Z</dcterms:modified>
</cp:coreProperties>
</file>